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19"/>
        <w:tblW w:w="1223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282"/>
        <w:gridCol w:w="7452"/>
      </w:tblGrid>
      <w:tr w:rsidR="001B2ABD" w:rsidRPr="00B74219" w14:paraId="348D8CEE" w14:textId="77777777" w:rsidTr="00890548">
        <w:trPr>
          <w:trHeight w:val="15809"/>
        </w:trPr>
        <w:tc>
          <w:tcPr>
            <w:tcW w:w="4500" w:type="dxa"/>
          </w:tcPr>
          <w:p w14:paraId="17387B1A" w14:textId="77777777" w:rsidR="00FB2953" w:rsidRDefault="00350A16" w:rsidP="00350A16">
            <w:pPr>
              <w:pStyle w:val="Heading3"/>
              <w:rPr>
                <w:rStyle w:val="Hyperlink"/>
                <w:b w:val="0"/>
                <w:bCs/>
                <w:color w:val="auto"/>
                <w:sz w:val="18"/>
                <w:szCs w:val="16"/>
                <w:u w:val="none"/>
              </w:rPr>
            </w:pPr>
            <w:r>
              <w:rPr>
                <w:rStyle w:val="Hyperlink"/>
                <w:color w:val="548AB7" w:themeColor="accent1" w:themeShade="BF"/>
                <w:sz w:val="22"/>
                <w:szCs w:val="20"/>
                <w:u w:val="none"/>
              </w:rPr>
              <w:br/>
            </w:r>
          </w:p>
          <w:p w14:paraId="2AB144A6" w14:textId="77777777" w:rsidR="00FB2953" w:rsidRDefault="00FB2953" w:rsidP="00350A16">
            <w:pPr>
              <w:pStyle w:val="Heading3"/>
              <w:rPr>
                <w:rStyle w:val="Hyperlink"/>
                <w:b w:val="0"/>
                <w:bCs/>
                <w:color w:val="auto"/>
                <w:sz w:val="18"/>
                <w:szCs w:val="16"/>
                <w:u w:val="none"/>
              </w:rPr>
            </w:pPr>
          </w:p>
          <w:p w14:paraId="0101EDBD" w14:textId="299BFAE3" w:rsidR="00350A16" w:rsidRPr="004E5CCB" w:rsidRDefault="00FB2953" w:rsidP="004E5CCB">
            <w:pPr>
              <w:pStyle w:val="Heading3"/>
              <w:rPr>
                <w:b w:val="0"/>
                <w:bCs/>
                <w:color w:val="auto"/>
                <w:sz w:val="18"/>
                <w:szCs w:val="16"/>
              </w:rPr>
            </w:pPr>
            <w:r>
              <w:rPr>
                <w:rStyle w:val="Hyperlink"/>
                <w:b w:val="0"/>
                <w:bCs/>
                <w:color w:val="auto"/>
                <w:sz w:val="18"/>
                <w:szCs w:val="16"/>
                <w:u w:val="none"/>
              </w:rPr>
              <w:t xml:space="preserve">     </w:t>
            </w:r>
            <w:r w:rsidR="00890548">
              <w:rPr>
                <w:rStyle w:val="Hyperlink"/>
                <w:b w:val="0"/>
                <w:bCs/>
                <w:color w:val="auto"/>
                <w:sz w:val="18"/>
                <w:szCs w:val="16"/>
                <w:u w:val="none"/>
              </w:rPr>
              <w:t xml:space="preserve"> </w:t>
            </w:r>
            <w:r w:rsidR="0087409F">
              <w:rPr>
                <w:rStyle w:val="Hyperlink"/>
                <w:color w:val="548AB7" w:themeColor="accent1" w:themeShade="BF"/>
                <w:sz w:val="22"/>
                <w:szCs w:val="20"/>
                <w:u w:val="none"/>
              </w:rPr>
              <w:t>Contact:</w:t>
            </w:r>
            <w:r>
              <w:rPr>
                <w:rStyle w:val="Hyperlink"/>
                <w:color w:val="548AB7" w:themeColor="accent1" w:themeShade="BF"/>
                <w:sz w:val="22"/>
                <w:szCs w:val="20"/>
                <w:u w:val="none"/>
              </w:rPr>
              <w:br/>
            </w:r>
            <w:r>
              <w:rPr>
                <w:rStyle w:val="Hyperlink"/>
                <w:b w:val="0"/>
                <w:bCs/>
                <w:color w:val="auto"/>
                <w:sz w:val="18"/>
                <w:szCs w:val="16"/>
                <w:u w:val="none"/>
              </w:rPr>
              <w:t xml:space="preserve">        </w:t>
            </w:r>
            <w:r w:rsidR="00350A16" w:rsidRPr="00350A16">
              <w:rPr>
                <w:rStyle w:val="Hyperlink"/>
                <w:b w:val="0"/>
                <w:bCs/>
                <w:color w:val="auto"/>
                <w:sz w:val="18"/>
                <w:szCs w:val="16"/>
                <w:u w:val="none"/>
              </w:rPr>
              <w:t xml:space="preserve">914-426-0076 </w:t>
            </w:r>
            <w:r w:rsidR="00350A16" w:rsidRPr="00350A16">
              <w:rPr>
                <w:rStyle w:val="Hyperlink"/>
                <w:b w:val="0"/>
                <w:bCs/>
                <w:color w:val="auto"/>
                <w:sz w:val="18"/>
                <w:szCs w:val="16"/>
                <w:u w:val="none"/>
              </w:rPr>
              <w:br/>
            </w:r>
            <w:r>
              <w:rPr>
                <w:rStyle w:val="Hyperlink"/>
                <w:b w:val="0"/>
                <w:bCs/>
                <w:caps w:val="0"/>
                <w:color w:val="auto"/>
                <w:sz w:val="18"/>
                <w:szCs w:val="16"/>
                <w:u w:val="none"/>
              </w:rPr>
              <w:t xml:space="preserve">        </w:t>
            </w:r>
            <w:r w:rsidR="00350A16" w:rsidRPr="00350A16">
              <w:rPr>
                <w:rStyle w:val="Hyperlink"/>
                <w:b w:val="0"/>
                <w:bCs/>
                <w:caps w:val="0"/>
                <w:color w:val="auto"/>
                <w:sz w:val="18"/>
                <w:szCs w:val="16"/>
                <w:u w:val="none"/>
              </w:rPr>
              <w:t>419 Irving Ave, Port Chester, N</w:t>
            </w:r>
            <w:r w:rsidR="00350A16">
              <w:rPr>
                <w:rStyle w:val="Hyperlink"/>
                <w:b w:val="0"/>
                <w:bCs/>
                <w:caps w:val="0"/>
                <w:color w:val="auto"/>
                <w:sz w:val="18"/>
                <w:szCs w:val="16"/>
                <w:u w:val="none"/>
              </w:rPr>
              <w:t>Y</w:t>
            </w:r>
            <w:r w:rsidR="00350A16" w:rsidRPr="00350A16">
              <w:rPr>
                <w:rStyle w:val="Hyperlink"/>
                <w:b w:val="0"/>
                <w:bCs/>
                <w:caps w:val="0"/>
                <w:color w:val="auto"/>
                <w:sz w:val="18"/>
                <w:szCs w:val="16"/>
                <w:u w:val="none"/>
              </w:rPr>
              <w:t>, 10573</w:t>
            </w:r>
            <w:r w:rsidR="00350A16">
              <w:rPr>
                <w:rStyle w:val="Hyperlink"/>
                <w:b w:val="0"/>
                <w:bCs/>
                <w:color w:val="auto"/>
                <w:sz w:val="18"/>
                <w:szCs w:val="16"/>
                <w:u w:val="none"/>
              </w:rPr>
              <w:br/>
            </w:r>
            <w:r>
              <w:rPr>
                <w:rStyle w:val="Hyperlink"/>
                <w:b w:val="0"/>
                <w:bCs/>
                <w:caps w:val="0"/>
                <w:color w:val="auto"/>
                <w:sz w:val="18"/>
                <w:szCs w:val="16"/>
                <w:u w:val="none"/>
              </w:rPr>
              <w:t xml:space="preserve">        </w:t>
            </w:r>
            <w:r w:rsidR="00350A16" w:rsidRPr="00350A16">
              <w:rPr>
                <w:rStyle w:val="Hyperlink"/>
                <w:b w:val="0"/>
                <w:bCs/>
                <w:caps w:val="0"/>
                <w:color w:val="auto"/>
                <w:sz w:val="18"/>
                <w:szCs w:val="16"/>
                <w:u w:val="none"/>
              </w:rPr>
              <w:t>sinsha.varghese@purchase.edu,</w:t>
            </w:r>
            <w:r w:rsidR="00350A16">
              <w:rPr>
                <w:rStyle w:val="Hyperlink"/>
                <w:b w:val="0"/>
                <w:bCs/>
                <w:caps w:val="0"/>
                <w:color w:val="auto"/>
                <w:sz w:val="18"/>
                <w:szCs w:val="16"/>
                <w:u w:val="none"/>
              </w:rPr>
              <w:br/>
            </w:r>
            <w:r>
              <w:rPr>
                <w:rStyle w:val="Hyperlink"/>
                <w:b w:val="0"/>
                <w:bCs/>
                <w:caps w:val="0"/>
                <w:color w:val="auto"/>
                <w:sz w:val="18"/>
                <w:szCs w:val="16"/>
                <w:u w:val="none"/>
              </w:rPr>
              <w:t xml:space="preserve">        </w:t>
            </w:r>
            <w:r w:rsidR="00350A16" w:rsidRPr="00350A16">
              <w:rPr>
                <w:rStyle w:val="Hyperlink"/>
                <w:b w:val="0"/>
                <w:bCs/>
                <w:caps w:val="0"/>
                <w:color w:val="auto"/>
                <w:sz w:val="18"/>
                <w:szCs w:val="16"/>
                <w:u w:val="none"/>
              </w:rPr>
              <w:t>sinshamaryvarghese2004@gmail.com</w:t>
            </w:r>
          </w:p>
          <w:p w14:paraId="24F3AA86" w14:textId="140CFF87" w:rsidR="00350A16" w:rsidRPr="00350A16" w:rsidRDefault="00FB2953" w:rsidP="00350A16">
            <w:pPr>
              <w:pStyle w:val="Heading3"/>
              <w:rPr>
                <w:sz w:val="18"/>
                <w:szCs w:val="16"/>
              </w:rPr>
            </w:pPr>
            <w:r>
              <w:rPr>
                <w:rStyle w:val="Hyperlink"/>
                <w:color w:val="548AB7" w:themeColor="accent1" w:themeShade="BF"/>
                <w:sz w:val="22"/>
                <w:szCs w:val="20"/>
                <w:u w:val="none"/>
              </w:rPr>
              <w:t xml:space="preserve">    </w:t>
            </w:r>
            <w:r w:rsidR="00890548">
              <w:rPr>
                <w:rStyle w:val="Hyperlink"/>
                <w:color w:val="548AB7" w:themeColor="accent1" w:themeShade="BF"/>
                <w:sz w:val="22"/>
                <w:szCs w:val="20"/>
                <w:u w:val="none"/>
              </w:rPr>
              <w:t xml:space="preserve"> </w:t>
            </w:r>
            <w:r w:rsidR="00350A16" w:rsidRPr="00AB18A7">
              <w:rPr>
                <w:rStyle w:val="Hyperlink"/>
                <w:color w:val="548AB7" w:themeColor="accent1" w:themeShade="BF"/>
                <w:sz w:val="22"/>
                <w:szCs w:val="20"/>
                <w:u w:val="none"/>
              </w:rPr>
              <w:t>Skills</w:t>
            </w:r>
          </w:p>
          <w:p w14:paraId="46D6D57C" w14:textId="503025E1" w:rsidR="00B74219" w:rsidRDefault="00B74219" w:rsidP="00F80D19">
            <w:pPr>
              <w:pStyle w:val="ListParagraph"/>
              <w:numPr>
                <w:ilvl w:val="0"/>
                <w:numId w:val="14"/>
              </w:numPr>
              <w:rPr>
                <w:szCs w:val="16"/>
              </w:rPr>
            </w:pPr>
            <w:r w:rsidRPr="00AB18A7">
              <w:rPr>
                <w:szCs w:val="16"/>
              </w:rPr>
              <w:t>Detail-Oriented</w:t>
            </w:r>
          </w:p>
          <w:p w14:paraId="00FB2BFF" w14:textId="21C24001" w:rsidR="00E6685C" w:rsidRPr="00E6685C" w:rsidRDefault="00E6685C" w:rsidP="00F80D19">
            <w:pPr>
              <w:pStyle w:val="ListParagraph"/>
              <w:numPr>
                <w:ilvl w:val="0"/>
                <w:numId w:val="14"/>
              </w:numPr>
              <w:rPr>
                <w:szCs w:val="16"/>
              </w:rPr>
            </w:pPr>
            <w:r>
              <w:rPr>
                <w:szCs w:val="16"/>
              </w:rPr>
              <w:t>Public Speaking</w:t>
            </w:r>
          </w:p>
          <w:p w14:paraId="70D54654" w14:textId="05E017B3" w:rsidR="00102C94" w:rsidRPr="00E6685C" w:rsidRDefault="00517253" w:rsidP="00F80D19">
            <w:pPr>
              <w:pStyle w:val="ListParagraph"/>
              <w:numPr>
                <w:ilvl w:val="0"/>
                <w:numId w:val="14"/>
              </w:numPr>
              <w:rPr>
                <w:szCs w:val="16"/>
              </w:rPr>
            </w:pPr>
            <w:r>
              <w:rPr>
                <w:szCs w:val="16"/>
              </w:rPr>
              <w:t xml:space="preserve">Google Suite, </w:t>
            </w:r>
            <w:r w:rsidR="005B43FB">
              <w:rPr>
                <w:szCs w:val="16"/>
              </w:rPr>
              <w:t>Microsoft Office Suite</w:t>
            </w:r>
            <w:r w:rsidR="00E6685C">
              <w:rPr>
                <w:szCs w:val="16"/>
              </w:rPr>
              <w:t>, Canva</w:t>
            </w:r>
          </w:p>
          <w:p w14:paraId="0CEE2C89" w14:textId="1061EB5F" w:rsidR="005B43FB" w:rsidRDefault="005B43FB" w:rsidP="00F80D19">
            <w:pPr>
              <w:pStyle w:val="ListParagraph"/>
              <w:numPr>
                <w:ilvl w:val="0"/>
                <w:numId w:val="14"/>
              </w:numPr>
              <w:rPr>
                <w:szCs w:val="16"/>
              </w:rPr>
            </w:pPr>
            <w:r>
              <w:rPr>
                <w:szCs w:val="16"/>
              </w:rPr>
              <w:t>Zoom, Microsoft Teams, Google Meets</w:t>
            </w:r>
          </w:p>
          <w:p w14:paraId="6B2A5C83" w14:textId="5789CE97" w:rsidR="00853183" w:rsidRDefault="00853183" w:rsidP="00F80D19">
            <w:pPr>
              <w:pStyle w:val="ListParagraph"/>
              <w:numPr>
                <w:ilvl w:val="0"/>
                <w:numId w:val="14"/>
              </w:numPr>
              <w:rPr>
                <w:szCs w:val="16"/>
              </w:rPr>
            </w:pPr>
            <w:r>
              <w:rPr>
                <w:szCs w:val="16"/>
              </w:rPr>
              <w:t xml:space="preserve">Social media platforms (X, Instagram, YouTube, </w:t>
            </w:r>
            <w:r w:rsidR="00356573">
              <w:rPr>
                <w:szCs w:val="16"/>
              </w:rPr>
              <w:t>TikTok)</w:t>
            </w:r>
          </w:p>
          <w:p w14:paraId="329EA9E0" w14:textId="77777777" w:rsidR="00E6685C" w:rsidRDefault="00E6685C" w:rsidP="00F80D19">
            <w:pPr>
              <w:pStyle w:val="ListParagraph"/>
              <w:numPr>
                <w:ilvl w:val="0"/>
                <w:numId w:val="14"/>
              </w:numPr>
              <w:rPr>
                <w:szCs w:val="16"/>
              </w:rPr>
            </w:pPr>
            <w:r>
              <w:rPr>
                <w:szCs w:val="16"/>
              </w:rPr>
              <w:t>Languages</w:t>
            </w:r>
          </w:p>
          <w:p w14:paraId="1045C95F" w14:textId="71BB127B" w:rsidR="00CF3B14" w:rsidRDefault="005B1CD7" w:rsidP="00F80D19">
            <w:pPr>
              <w:pStyle w:val="ListParagraph"/>
              <w:numPr>
                <w:ilvl w:val="1"/>
                <w:numId w:val="14"/>
              </w:numPr>
              <w:rPr>
                <w:szCs w:val="16"/>
              </w:rPr>
            </w:pPr>
            <w:r w:rsidRPr="00E6685C">
              <w:rPr>
                <w:szCs w:val="16"/>
              </w:rPr>
              <w:t>English (Professional)</w:t>
            </w:r>
          </w:p>
          <w:p w14:paraId="2FFF2220" w14:textId="77777777" w:rsidR="00CF3B14" w:rsidRDefault="002F6C73" w:rsidP="00F80D19">
            <w:pPr>
              <w:pStyle w:val="ListParagraph"/>
              <w:numPr>
                <w:ilvl w:val="1"/>
                <w:numId w:val="14"/>
              </w:numPr>
              <w:rPr>
                <w:szCs w:val="16"/>
              </w:rPr>
            </w:pPr>
            <w:r w:rsidRPr="00CF3B14">
              <w:rPr>
                <w:szCs w:val="16"/>
              </w:rPr>
              <w:t>Malayalam (Native)</w:t>
            </w:r>
          </w:p>
          <w:p w14:paraId="1B967F6A" w14:textId="77777777" w:rsidR="00CF3B14" w:rsidRDefault="005B1CD7" w:rsidP="00F80D19">
            <w:pPr>
              <w:pStyle w:val="ListParagraph"/>
              <w:numPr>
                <w:ilvl w:val="1"/>
                <w:numId w:val="14"/>
              </w:numPr>
              <w:rPr>
                <w:szCs w:val="16"/>
              </w:rPr>
            </w:pPr>
            <w:r w:rsidRPr="00CF3B14">
              <w:rPr>
                <w:szCs w:val="16"/>
              </w:rPr>
              <w:t>Hindi (Professional)</w:t>
            </w:r>
          </w:p>
          <w:p w14:paraId="0BEE2F9D" w14:textId="77777777" w:rsidR="00CF3B14" w:rsidRDefault="005B1CD7" w:rsidP="00F80D19">
            <w:pPr>
              <w:pStyle w:val="ListParagraph"/>
              <w:numPr>
                <w:ilvl w:val="1"/>
                <w:numId w:val="14"/>
              </w:numPr>
              <w:rPr>
                <w:szCs w:val="16"/>
              </w:rPr>
            </w:pPr>
            <w:r w:rsidRPr="00CF3B14">
              <w:rPr>
                <w:szCs w:val="16"/>
              </w:rPr>
              <w:t>Spanish (Limited)</w:t>
            </w:r>
          </w:p>
          <w:p w14:paraId="3B7ECED0" w14:textId="3E9241AC" w:rsidR="005B1CD7" w:rsidRDefault="005B1CD7" w:rsidP="00F80D19">
            <w:pPr>
              <w:pStyle w:val="ListParagraph"/>
              <w:numPr>
                <w:ilvl w:val="1"/>
                <w:numId w:val="14"/>
              </w:numPr>
              <w:rPr>
                <w:szCs w:val="16"/>
              </w:rPr>
            </w:pPr>
            <w:r w:rsidRPr="00CF3B14">
              <w:rPr>
                <w:szCs w:val="16"/>
              </w:rPr>
              <w:t>Arabic (Elementary)</w:t>
            </w:r>
          </w:p>
          <w:p w14:paraId="4C86E967" w14:textId="7D28B2EA" w:rsidR="000778C5" w:rsidRPr="002127AE" w:rsidRDefault="00F712A8" w:rsidP="00F80D19">
            <w:pPr>
              <w:pStyle w:val="ListParagraph"/>
              <w:numPr>
                <w:ilvl w:val="1"/>
                <w:numId w:val="14"/>
              </w:numPr>
              <w:rPr>
                <w:szCs w:val="16"/>
              </w:rPr>
            </w:pPr>
            <w:r>
              <w:rPr>
                <w:szCs w:val="16"/>
              </w:rPr>
              <w:t>Japanese (</w:t>
            </w:r>
            <w:r w:rsidRPr="00CF3B14">
              <w:rPr>
                <w:szCs w:val="16"/>
              </w:rPr>
              <w:t>Elementary</w:t>
            </w:r>
            <w:r>
              <w:rPr>
                <w:szCs w:val="16"/>
              </w:rPr>
              <w:t>)</w:t>
            </w:r>
          </w:p>
          <w:p w14:paraId="2237068E" w14:textId="51B39DCE" w:rsidR="006565B7" w:rsidRDefault="00FB2953" w:rsidP="00F80D19">
            <w:pPr>
              <w:pStyle w:val="Heading3"/>
              <w:rPr>
                <w:rStyle w:val="Hyperlink"/>
                <w:color w:val="548AB7" w:themeColor="accent1" w:themeShade="BF"/>
                <w:sz w:val="22"/>
                <w:szCs w:val="20"/>
                <w:u w:val="none"/>
              </w:rPr>
            </w:pPr>
            <w:r>
              <w:rPr>
                <w:rStyle w:val="Hyperlink"/>
                <w:color w:val="548AB7" w:themeColor="accent1" w:themeShade="BF"/>
                <w:sz w:val="22"/>
                <w:szCs w:val="20"/>
                <w:u w:val="none"/>
              </w:rPr>
              <w:t xml:space="preserve">    </w:t>
            </w:r>
            <w:r w:rsidR="00890548">
              <w:rPr>
                <w:rStyle w:val="Hyperlink"/>
                <w:color w:val="548AB7" w:themeColor="accent1" w:themeShade="BF"/>
                <w:sz w:val="22"/>
                <w:szCs w:val="20"/>
                <w:u w:val="none"/>
              </w:rPr>
              <w:t xml:space="preserve"> </w:t>
            </w:r>
            <w:r w:rsidR="00B517B4">
              <w:rPr>
                <w:rStyle w:val="Hyperlink"/>
                <w:color w:val="548AB7" w:themeColor="accent1" w:themeShade="BF"/>
                <w:sz w:val="22"/>
                <w:szCs w:val="20"/>
                <w:u w:val="none"/>
              </w:rPr>
              <w:t>Leadership</w:t>
            </w:r>
          </w:p>
          <w:p w14:paraId="01674356" w14:textId="77777777" w:rsidR="00383081" w:rsidRPr="00AB18A7" w:rsidRDefault="00383081" w:rsidP="00F80D19">
            <w:pPr>
              <w:pStyle w:val="ListParagraph"/>
              <w:numPr>
                <w:ilvl w:val="0"/>
                <w:numId w:val="14"/>
              </w:numPr>
              <w:rPr>
                <w:szCs w:val="16"/>
              </w:rPr>
            </w:pPr>
            <w:r w:rsidRPr="00AB18A7">
              <w:rPr>
                <w:szCs w:val="16"/>
              </w:rPr>
              <w:t>Completed the Orientation Leadership Program (Summer 2023)</w:t>
            </w:r>
          </w:p>
          <w:p w14:paraId="156A64B0" w14:textId="1BD97D29" w:rsidR="00383081" w:rsidRPr="00AB18A7" w:rsidRDefault="00383081" w:rsidP="00F80D19">
            <w:pPr>
              <w:pStyle w:val="ListParagraph"/>
              <w:numPr>
                <w:ilvl w:val="0"/>
                <w:numId w:val="14"/>
              </w:numPr>
              <w:rPr>
                <w:szCs w:val="16"/>
              </w:rPr>
            </w:pPr>
            <w:r w:rsidRPr="00AB18A7">
              <w:rPr>
                <w:szCs w:val="16"/>
              </w:rPr>
              <w:t>Organized and arranged events for the student body (Fall 2023</w:t>
            </w:r>
            <w:r w:rsidR="003A6BB8">
              <w:rPr>
                <w:szCs w:val="16"/>
              </w:rPr>
              <w:t xml:space="preserve"> – Spring 2024</w:t>
            </w:r>
            <w:r w:rsidRPr="00AB18A7">
              <w:rPr>
                <w:szCs w:val="16"/>
              </w:rPr>
              <w:t xml:space="preserve">) </w:t>
            </w:r>
          </w:p>
          <w:p w14:paraId="2DA580E4" w14:textId="2A0D391D" w:rsidR="00383081" w:rsidRPr="00AB18A7" w:rsidRDefault="00383081" w:rsidP="00F80D19">
            <w:pPr>
              <w:pStyle w:val="ListParagraph"/>
              <w:numPr>
                <w:ilvl w:val="1"/>
                <w:numId w:val="14"/>
              </w:numPr>
              <w:rPr>
                <w:szCs w:val="16"/>
              </w:rPr>
            </w:pPr>
            <w:r w:rsidRPr="00AB18A7">
              <w:rPr>
                <w:szCs w:val="16"/>
              </w:rPr>
              <w:t>Cultural Commemoration of Death and Afterlife (11/</w:t>
            </w:r>
            <w:r w:rsidR="00812119">
              <w:rPr>
                <w:szCs w:val="16"/>
              </w:rPr>
              <w:t>01</w:t>
            </w:r>
            <w:r w:rsidRPr="00AB18A7">
              <w:rPr>
                <w:szCs w:val="16"/>
              </w:rPr>
              <w:t>)</w:t>
            </w:r>
          </w:p>
          <w:p w14:paraId="414E7336" w14:textId="68465625" w:rsidR="00383081" w:rsidRPr="00AB18A7" w:rsidRDefault="00383081" w:rsidP="00F80D19">
            <w:pPr>
              <w:pStyle w:val="ListParagraph"/>
              <w:numPr>
                <w:ilvl w:val="1"/>
                <w:numId w:val="14"/>
              </w:numPr>
              <w:rPr>
                <w:szCs w:val="16"/>
              </w:rPr>
            </w:pPr>
            <w:r w:rsidRPr="00AB18A7">
              <w:rPr>
                <w:szCs w:val="16"/>
              </w:rPr>
              <w:t>Clubsgiving Day (11/21)</w:t>
            </w:r>
          </w:p>
          <w:p w14:paraId="79A6A3EC" w14:textId="0EDC5DF9" w:rsidR="00383081" w:rsidRPr="00AB18A7" w:rsidRDefault="00383081" w:rsidP="00F80D19">
            <w:pPr>
              <w:pStyle w:val="ListParagraph"/>
              <w:numPr>
                <w:ilvl w:val="1"/>
                <w:numId w:val="14"/>
              </w:numPr>
              <w:rPr>
                <w:szCs w:val="16"/>
              </w:rPr>
            </w:pPr>
            <w:r w:rsidRPr="00AB18A7">
              <w:rPr>
                <w:szCs w:val="16"/>
              </w:rPr>
              <w:t>Decolonization and the Art of Resistance (11/29)</w:t>
            </w:r>
          </w:p>
          <w:p w14:paraId="50D76BB2" w14:textId="1C67C824" w:rsidR="00383081" w:rsidRDefault="00383081" w:rsidP="00F80D19">
            <w:pPr>
              <w:pStyle w:val="ListParagraph"/>
              <w:numPr>
                <w:ilvl w:val="1"/>
                <w:numId w:val="14"/>
              </w:numPr>
              <w:rPr>
                <w:szCs w:val="16"/>
              </w:rPr>
            </w:pPr>
            <w:r w:rsidRPr="00AB18A7">
              <w:rPr>
                <w:szCs w:val="16"/>
              </w:rPr>
              <w:t>Dance for a Cure (12/14)</w:t>
            </w:r>
          </w:p>
          <w:p w14:paraId="5B95047C" w14:textId="26C401EA" w:rsidR="003C5B85" w:rsidRDefault="003C5B85" w:rsidP="00F80D19">
            <w:pPr>
              <w:pStyle w:val="ListParagraph"/>
              <w:numPr>
                <w:ilvl w:val="1"/>
                <w:numId w:val="14"/>
              </w:numPr>
              <w:rPr>
                <w:szCs w:val="16"/>
              </w:rPr>
            </w:pPr>
            <w:r>
              <w:rPr>
                <w:szCs w:val="16"/>
              </w:rPr>
              <w:t>Black History Month Trivia (02/</w:t>
            </w:r>
            <w:r w:rsidR="00BA78A8">
              <w:rPr>
                <w:szCs w:val="16"/>
              </w:rPr>
              <w:t>26</w:t>
            </w:r>
          </w:p>
          <w:p w14:paraId="734B6653" w14:textId="5EF175BF" w:rsidR="00383081" w:rsidRDefault="00383081" w:rsidP="00F80D19">
            <w:pPr>
              <w:pStyle w:val="ListParagraph"/>
              <w:numPr>
                <w:ilvl w:val="1"/>
                <w:numId w:val="14"/>
              </w:numPr>
              <w:rPr>
                <w:szCs w:val="16"/>
              </w:rPr>
            </w:pPr>
            <w:r>
              <w:rPr>
                <w:szCs w:val="16"/>
              </w:rPr>
              <w:t>International Night (03/28)</w:t>
            </w:r>
          </w:p>
          <w:p w14:paraId="5F34C75A" w14:textId="0270A4FA" w:rsidR="00B93D34" w:rsidRPr="00B93D34" w:rsidRDefault="00B93D34" w:rsidP="00F80D19">
            <w:pPr>
              <w:pStyle w:val="ListParagraph"/>
              <w:numPr>
                <w:ilvl w:val="1"/>
                <w:numId w:val="14"/>
              </w:numPr>
              <w:rPr>
                <w:szCs w:val="16"/>
              </w:rPr>
            </w:pPr>
            <w:r w:rsidRPr="00AB18A7">
              <w:rPr>
                <w:szCs w:val="16"/>
              </w:rPr>
              <w:t>Town Hall (12/</w:t>
            </w:r>
            <w:r>
              <w:rPr>
                <w:szCs w:val="16"/>
              </w:rPr>
              <w:t>0</w:t>
            </w:r>
            <w:r w:rsidRPr="00AB18A7">
              <w:rPr>
                <w:szCs w:val="16"/>
              </w:rPr>
              <w:t>7</w:t>
            </w:r>
            <w:r>
              <w:rPr>
                <w:szCs w:val="16"/>
              </w:rPr>
              <w:t xml:space="preserve"> and 03/07</w:t>
            </w:r>
            <w:r w:rsidRPr="00AB18A7">
              <w:rPr>
                <w:szCs w:val="16"/>
              </w:rPr>
              <w:t>)</w:t>
            </w:r>
          </w:p>
          <w:p w14:paraId="5704CD5A" w14:textId="78601753" w:rsidR="00B93D34" w:rsidRPr="00F80D19" w:rsidRDefault="00383081" w:rsidP="00F80D19">
            <w:pPr>
              <w:pStyle w:val="ListParagraph"/>
              <w:numPr>
                <w:ilvl w:val="0"/>
                <w:numId w:val="14"/>
              </w:numPr>
              <w:rPr>
                <w:szCs w:val="16"/>
              </w:rPr>
            </w:pPr>
            <w:r w:rsidRPr="00AB18A7">
              <w:rPr>
                <w:szCs w:val="16"/>
              </w:rPr>
              <w:t xml:space="preserve">Formed a Disability Services Committee as part of SGA to tackle issues concerning students with disabilities (Fall 2023 </w:t>
            </w:r>
            <w:r w:rsidR="00B93D34">
              <w:rPr>
                <w:szCs w:val="16"/>
              </w:rPr>
              <w:t>–</w:t>
            </w:r>
            <w:r w:rsidRPr="00AB18A7">
              <w:rPr>
                <w:szCs w:val="16"/>
              </w:rPr>
              <w:t xml:space="preserve"> </w:t>
            </w:r>
            <w:r w:rsidR="00B93D34">
              <w:rPr>
                <w:szCs w:val="16"/>
              </w:rPr>
              <w:t>Spring 2024</w:t>
            </w:r>
            <w:r w:rsidRPr="00AB18A7">
              <w:rPr>
                <w:szCs w:val="16"/>
              </w:rPr>
              <w:t>)</w:t>
            </w:r>
          </w:p>
          <w:p w14:paraId="04E71A48" w14:textId="2CDAFBC2" w:rsidR="00237DC8" w:rsidRPr="00B93D34" w:rsidRDefault="00383081" w:rsidP="00F80D19">
            <w:pPr>
              <w:pStyle w:val="ListParagraph"/>
              <w:numPr>
                <w:ilvl w:val="0"/>
                <w:numId w:val="14"/>
              </w:numPr>
              <w:rPr>
                <w:szCs w:val="16"/>
              </w:rPr>
            </w:pPr>
            <w:r w:rsidRPr="00AB18A7">
              <w:rPr>
                <w:szCs w:val="16"/>
              </w:rPr>
              <w:t>Formed a group called “Eco Scholars” in the Kathryn W. Davis Program to</w:t>
            </w:r>
            <w:r w:rsidR="004C6071">
              <w:rPr>
                <w:szCs w:val="16"/>
              </w:rPr>
              <w:t xml:space="preserve"> </w:t>
            </w:r>
          </w:p>
          <w:p w14:paraId="033D0909" w14:textId="4DED356C" w:rsidR="00383081" w:rsidRPr="00AB18A7" w:rsidRDefault="00383081" w:rsidP="00F80D19">
            <w:pPr>
              <w:pStyle w:val="ListParagraph"/>
              <w:rPr>
                <w:szCs w:val="16"/>
              </w:rPr>
            </w:pPr>
            <w:r w:rsidRPr="00AB18A7">
              <w:rPr>
                <w:szCs w:val="16"/>
              </w:rPr>
              <w:t xml:space="preserve">tackle issues regarding environmental health (Fall 2023 </w:t>
            </w:r>
            <w:r w:rsidR="00EA52CE">
              <w:rPr>
                <w:szCs w:val="16"/>
              </w:rPr>
              <w:t>–</w:t>
            </w:r>
            <w:r w:rsidRPr="00AB18A7">
              <w:rPr>
                <w:szCs w:val="16"/>
              </w:rPr>
              <w:t xml:space="preserve"> </w:t>
            </w:r>
            <w:r w:rsidR="00EA52CE">
              <w:rPr>
                <w:szCs w:val="16"/>
              </w:rPr>
              <w:t>Spring 2024</w:t>
            </w:r>
            <w:r w:rsidRPr="00AB18A7">
              <w:rPr>
                <w:szCs w:val="16"/>
              </w:rPr>
              <w:t>)</w:t>
            </w:r>
          </w:p>
          <w:p w14:paraId="28AB2CB9" w14:textId="39F3C673" w:rsidR="006565B7" w:rsidRPr="00044D76" w:rsidRDefault="00383081" w:rsidP="00F80D19">
            <w:pPr>
              <w:pStyle w:val="ListParagraph"/>
              <w:numPr>
                <w:ilvl w:val="0"/>
                <w:numId w:val="14"/>
              </w:numPr>
            </w:pPr>
            <w:r w:rsidRPr="00AB18A7">
              <w:rPr>
                <w:szCs w:val="16"/>
              </w:rPr>
              <w:t xml:space="preserve">Became a Sunday School teacher in St. George Orthodox Church, Port Chester (2023 </w:t>
            </w:r>
            <w:proofErr w:type="gramStart"/>
            <w:r w:rsidRPr="00AB18A7">
              <w:rPr>
                <w:szCs w:val="16"/>
              </w:rPr>
              <w:t>- )</w:t>
            </w:r>
            <w:proofErr w:type="gramEnd"/>
          </w:p>
          <w:p w14:paraId="35A4E024" w14:textId="0DE4951B" w:rsidR="00044D76" w:rsidRPr="006565B7" w:rsidRDefault="00044D76" w:rsidP="00F80D19">
            <w:pPr>
              <w:pStyle w:val="ListParagraph"/>
              <w:numPr>
                <w:ilvl w:val="0"/>
                <w:numId w:val="14"/>
              </w:numPr>
            </w:pPr>
            <w:r>
              <w:rPr>
                <w:szCs w:val="16"/>
              </w:rPr>
              <w:t xml:space="preserve">Holds the position of MGOCSM Secretary in St. George Orthodox Church, Port Chester (2025 </w:t>
            </w:r>
            <w:proofErr w:type="gramStart"/>
            <w:r>
              <w:rPr>
                <w:szCs w:val="16"/>
              </w:rPr>
              <w:t>- )</w:t>
            </w:r>
            <w:proofErr w:type="gramEnd"/>
          </w:p>
          <w:p w14:paraId="3819FD76" w14:textId="2A46D077" w:rsidR="000778C5" w:rsidRPr="006565B7" w:rsidRDefault="000778C5" w:rsidP="00F80D19">
            <w:pPr>
              <w:rPr>
                <w:rFonts w:asciiTheme="majorHAnsi" w:hAnsiTheme="majorHAnsi"/>
                <w:b/>
                <w:bCs/>
                <w:szCs w:val="16"/>
              </w:rPr>
            </w:pPr>
          </w:p>
        </w:tc>
        <w:tc>
          <w:tcPr>
            <w:tcW w:w="282" w:type="dxa"/>
          </w:tcPr>
          <w:p w14:paraId="5634F1ED" w14:textId="77777777" w:rsidR="001B2ABD" w:rsidRDefault="001B2ABD" w:rsidP="00F80D19">
            <w:pPr>
              <w:tabs>
                <w:tab w:val="left" w:pos="990"/>
              </w:tabs>
              <w:rPr>
                <w:szCs w:val="16"/>
              </w:rPr>
            </w:pPr>
          </w:p>
          <w:p w14:paraId="3F6A9B36" w14:textId="77777777" w:rsidR="00350A16" w:rsidRDefault="00350A16" w:rsidP="00F80D19">
            <w:pPr>
              <w:tabs>
                <w:tab w:val="left" w:pos="990"/>
              </w:tabs>
              <w:rPr>
                <w:szCs w:val="16"/>
              </w:rPr>
            </w:pPr>
          </w:p>
          <w:p w14:paraId="31943AD3" w14:textId="77777777" w:rsidR="00350A16" w:rsidRDefault="00350A16" w:rsidP="00F80D19">
            <w:pPr>
              <w:tabs>
                <w:tab w:val="left" w:pos="990"/>
              </w:tabs>
              <w:rPr>
                <w:szCs w:val="16"/>
              </w:rPr>
            </w:pPr>
          </w:p>
          <w:p w14:paraId="581D7A9F" w14:textId="77777777" w:rsidR="00350A16" w:rsidRPr="00AB18A7" w:rsidRDefault="00350A16" w:rsidP="00F80D19">
            <w:pPr>
              <w:tabs>
                <w:tab w:val="left" w:pos="990"/>
              </w:tabs>
              <w:rPr>
                <w:szCs w:val="16"/>
              </w:rPr>
            </w:pPr>
          </w:p>
        </w:tc>
        <w:tc>
          <w:tcPr>
            <w:tcW w:w="7452" w:type="dxa"/>
          </w:tcPr>
          <w:p w14:paraId="07F55169" w14:textId="77777777" w:rsidR="00350A16" w:rsidRDefault="00350A16" w:rsidP="00F80D19">
            <w:pPr>
              <w:rPr>
                <w:b/>
                <w:bCs/>
                <w:szCs w:val="16"/>
              </w:rPr>
            </w:pPr>
          </w:p>
          <w:p w14:paraId="41118E2F" w14:textId="24EB5752" w:rsidR="00350A16" w:rsidRPr="00350A16" w:rsidRDefault="00FB2953" w:rsidP="00350A16">
            <w:pPr>
              <w:pStyle w:val="Heading3"/>
              <w:rPr>
                <w:rStyle w:val="Hyperlink"/>
                <w:color w:val="002060"/>
                <w:sz w:val="44"/>
                <w:szCs w:val="44"/>
                <w:u w:val="none"/>
              </w:rPr>
            </w:pPr>
            <w:r>
              <w:rPr>
                <w:rStyle w:val="Hyperlink"/>
                <w:color w:val="002060"/>
                <w:sz w:val="44"/>
                <w:szCs w:val="44"/>
                <w:u w:val="none"/>
              </w:rPr>
              <w:t xml:space="preserve">       </w:t>
            </w:r>
            <w:r w:rsidR="00350A16" w:rsidRPr="00350A16">
              <w:rPr>
                <w:rStyle w:val="Hyperlink"/>
                <w:color w:val="002060"/>
                <w:sz w:val="44"/>
                <w:szCs w:val="44"/>
                <w:u w:val="none"/>
              </w:rPr>
              <w:t>SINSHA MARY VARGHESE</w:t>
            </w:r>
          </w:p>
          <w:p w14:paraId="7452CABD" w14:textId="71AE26C0" w:rsidR="00350A16" w:rsidRPr="00350A16" w:rsidRDefault="00350A16" w:rsidP="00350A16">
            <w:pPr>
              <w:pStyle w:val="Heading3"/>
              <w:rPr>
                <w:sz w:val="18"/>
                <w:szCs w:val="16"/>
              </w:rPr>
            </w:pPr>
            <w:r>
              <w:rPr>
                <w:rStyle w:val="Hyperlink"/>
                <w:color w:val="548AB7" w:themeColor="accent1" w:themeShade="BF"/>
                <w:sz w:val="22"/>
                <w:szCs w:val="20"/>
                <w:u w:val="none"/>
              </w:rPr>
              <w:t>Education</w:t>
            </w:r>
          </w:p>
          <w:p w14:paraId="2F5D56B1" w14:textId="1F063E3A" w:rsidR="00DF2BF9" w:rsidRPr="00501F49" w:rsidRDefault="00DF2BF9" w:rsidP="00F80D19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Purchase </w:t>
            </w:r>
            <w:r w:rsidR="00050791">
              <w:rPr>
                <w:b/>
                <w:bCs/>
                <w:szCs w:val="16"/>
              </w:rPr>
              <w:t>College</w:t>
            </w:r>
            <w:r w:rsidR="00021887">
              <w:rPr>
                <w:b/>
                <w:bCs/>
                <w:szCs w:val="16"/>
              </w:rPr>
              <w:t>, SUNY</w:t>
            </w:r>
            <w:r w:rsidR="00501F49">
              <w:rPr>
                <w:b/>
                <w:bCs/>
                <w:szCs w:val="16"/>
              </w:rPr>
              <w:t xml:space="preserve">                                     </w:t>
            </w:r>
            <w:r w:rsidR="002D69E7">
              <w:rPr>
                <w:i/>
                <w:iCs/>
                <w:szCs w:val="16"/>
              </w:rPr>
              <w:t>Anticipated to graduate Spring 202</w:t>
            </w:r>
            <w:r w:rsidR="00F77F9E">
              <w:rPr>
                <w:i/>
                <w:iCs/>
                <w:szCs w:val="16"/>
              </w:rPr>
              <w:t>6</w:t>
            </w:r>
          </w:p>
          <w:p w14:paraId="11B49048" w14:textId="64D5E209" w:rsidR="00DF2BF9" w:rsidRDefault="000B1120" w:rsidP="00F80D19">
            <w:pPr>
              <w:rPr>
                <w:szCs w:val="16"/>
              </w:rPr>
            </w:pPr>
            <w:r>
              <w:rPr>
                <w:szCs w:val="16"/>
              </w:rPr>
              <w:t>Bachelor of Science</w:t>
            </w:r>
            <w:r w:rsidR="005B1835">
              <w:rPr>
                <w:szCs w:val="16"/>
              </w:rPr>
              <w:t xml:space="preserve"> degree in Communication: Strategic</w:t>
            </w:r>
          </w:p>
          <w:p w14:paraId="09878477" w14:textId="0B2E7621" w:rsidR="00826C1E" w:rsidRPr="00E81288" w:rsidRDefault="007B3D1F" w:rsidP="00F80D19">
            <w:pPr>
              <w:rPr>
                <w:szCs w:val="16"/>
              </w:rPr>
            </w:pPr>
            <w:r w:rsidRPr="00E81288">
              <w:rPr>
                <w:szCs w:val="16"/>
              </w:rPr>
              <w:t>Minor</w:t>
            </w:r>
            <w:r w:rsidR="00E81288">
              <w:rPr>
                <w:szCs w:val="16"/>
              </w:rPr>
              <w:t xml:space="preserve"> in </w:t>
            </w:r>
            <w:r w:rsidRPr="00E81288">
              <w:rPr>
                <w:szCs w:val="16"/>
              </w:rPr>
              <w:t>Law and Justice Studies</w:t>
            </w:r>
            <w:r w:rsidR="00350A16">
              <w:rPr>
                <w:szCs w:val="16"/>
              </w:rPr>
              <w:t xml:space="preserve">                     </w:t>
            </w:r>
            <w:r w:rsidR="00FB2953">
              <w:rPr>
                <w:szCs w:val="16"/>
              </w:rPr>
              <w:t xml:space="preserve">                                                  </w:t>
            </w:r>
            <w:r w:rsidR="00826C1E">
              <w:rPr>
                <w:szCs w:val="16"/>
              </w:rPr>
              <w:t xml:space="preserve">GPA </w:t>
            </w:r>
            <w:r w:rsidR="00BD20C9">
              <w:rPr>
                <w:szCs w:val="16"/>
              </w:rPr>
              <w:t>3.87</w:t>
            </w:r>
          </w:p>
          <w:p w14:paraId="61845E4D" w14:textId="52DA7DB1" w:rsidR="0057057E" w:rsidRDefault="002208E3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>
              <w:rPr>
                <w:szCs w:val="16"/>
              </w:rPr>
              <w:t xml:space="preserve">Dean’s list for </w:t>
            </w:r>
            <w:r w:rsidR="007344B8">
              <w:rPr>
                <w:szCs w:val="16"/>
              </w:rPr>
              <w:t>2</w:t>
            </w:r>
            <w:r>
              <w:rPr>
                <w:szCs w:val="16"/>
              </w:rPr>
              <w:t xml:space="preserve"> semester</w:t>
            </w:r>
            <w:r w:rsidR="00ED1DC5">
              <w:rPr>
                <w:szCs w:val="16"/>
              </w:rPr>
              <w:t>s</w:t>
            </w:r>
            <w:r>
              <w:rPr>
                <w:szCs w:val="16"/>
              </w:rPr>
              <w:t xml:space="preserve"> (Fall 2024</w:t>
            </w:r>
            <w:r w:rsidR="007344B8">
              <w:rPr>
                <w:szCs w:val="16"/>
              </w:rPr>
              <w:t>, Spring 2025</w:t>
            </w:r>
            <w:r>
              <w:rPr>
                <w:szCs w:val="16"/>
              </w:rPr>
              <w:t>)</w:t>
            </w:r>
          </w:p>
          <w:p w14:paraId="0A6BFCD3" w14:textId="6B97DA5C" w:rsidR="003F6E17" w:rsidRDefault="00D076CA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>
              <w:rPr>
                <w:szCs w:val="16"/>
              </w:rPr>
              <w:t>Senator, Purchase Student Government Association, 24-2</w:t>
            </w:r>
            <w:r w:rsidR="002D2CD8">
              <w:rPr>
                <w:szCs w:val="16"/>
              </w:rPr>
              <w:t>6</w:t>
            </w:r>
          </w:p>
          <w:p w14:paraId="26EDFCD0" w14:textId="1565624D" w:rsidR="00C70F79" w:rsidRDefault="00C70F79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>
              <w:rPr>
                <w:szCs w:val="16"/>
              </w:rPr>
              <w:t>Chair of PSGA Diversity Committee</w:t>
            </w:r>
          </w:p>
          <w:p w14:paraId="45E0362B" w14:textId="00F1A28A" w:rsidR="00DB686D" w:rsidRDefault="00DB686D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>
              <w:rPr>
                <w:szCs w:val="16"/>
              </w:rPr>
              <w:t>Secretary</w:t>
            </w:r>
            <w:r w:rsidR="002D2CD8">
              <w:rPr>
                <w:szCs w:val="16"/>
              </w:rPr>
              <w:t>/Treasurer</w:t>
            </w:r>
            <w:r>
              <w:rPr>
                <w:szCs w:val="16"/>
              </w:rPr>
              <w:t>, Pre-Law Club, 24-</w:t>
            </w:r>
            <w:r w:rsidR="00C70F79">
              <w:rPr>
                <w:szCs w:val="16"/>
              </w:rPr>
              <w:t>26</w:t>
            </w:r>
          </w:p>
          <w:p w14:paraId="54FEA920" w14:textId="30C3C55A" w:rsidR="00E024AA" w:rsidRDefault="00E024AA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>
              <w:rPr>
                <w:szCs w:val="16"/>
              </w:rPr>
              <w:t>Humanities Ambassador</w:t>
            </w:r>
          </w:p>
          <w:p w14:paraId="6C9813FF" w14:textId="41343FA5" w:rsidR="00FB2953" w:rsidRDefault="00FB2953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>
              <w:rPr>
                <w:szCs w:val="16"/>
              </w:rPr>
              <w:t>Recipient of the Dina Reutershan Epstein Memorial - Excellence in Humanities Award</w:t>
            </w:r>
          </w:p>
          <w:p w14:paraId="371C5BE5" w14:textId="36B98BFD" w:rsidR="00E819A9" w:rsidRPr="009D4301" w:rsidRDefault="00E819A9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>
              <w:rPr>
                <w:szCs w:val="16"/>
              </w:rPr>
              <w:t>TA</w:t>
            </w:r>
            <w:r w:rsidR="00AD7D92">
              <w:rPr>
                <w:szCs w:val="16"/>
              </w:rPr>
              <w:t xml:space="preserve">, </w:t>
            </w:r>
            <w:r w:rsidR="002B0BE0">
              <w:rPr>
                <w:szCs w:val="16"/>
              </w:rPr>
              <w:t>Interpreting Law and Society, Fall 2025</w:t>
            </w:r>
          </w:p>
          <w:p w14:paraId="013E5079" w14:textId="77777777" w:rsidR="00DF2BF9" w:rsidRDefault="00DF2BF9" w:rsidP="00F80D19">
            <w:pPr>
              <w:rPr>
                <w:b/>
                <w:bCs/>
                <w:szCs w:val="16"/>
              </w:rPr>
            </w:pPr>
          </w:p>
          <w:p w14:paraId="35583D26" w14:textId="68E76BEC" w:rsidR="002536C5" w:rsidRPr="00501F49" w:rsidRDefault="002536C5" w:rsidP="00F80D19">
            <w:pPr>
              <w:rPr>
                <w:b/>
                <w:bCs/>
                <w:szCs w:val="16"/>
              </w:rPr>
            </w:pPr>
            <w:r w:rsidRPr="00AB18A7">
              <w:rPr>
                <w:b/>
                <w:bCs/>
                <w:szCs w:val="16"/>
              </w:rPr>
              <w:t>SUNY Westchester Community College</w:t>
            </w:r>
            <w:r w:rsidR="00501F49">
              <w:rPr>
                <w:b/>
                <w:bCs/>
                <w:szCs w:val="16"/>
              </w:rPr>
              <w:t xml:space="preserve">                                      </w:t>
            </w:r>
            <w:r w:rsidR="00DF2BF9">
              <w:rPr>
                <w:i/>
                <w:iCs/>
                <w:szCs w:val="16"/>
              </w:rPr>
              <w:t xml:space="preserve">Graduated </w:t>
            </w:r>
            <w:r w:rsidR="003768B2">
              <w:rPr>
                <w:szCs w:val="16"/>
              </w:rPr>
              <w:t>May 2024</w:t>
            </w:r>
            <w:r w:rsidR="0000551B" w:rsidRPr="00AB18A7">
              <w:rPr>
                <w:i/>
                <w:iCs/>
                <w:szCs w:val="16"/>
              </w:rPr>
              <w:t xml:space="preserve">    </w:t>
            </w:r>
          </w:p>
          <w:p w14:paraId="4B13F7AC" w14:textId="700BDA4F" w:rsidR="0000551B" w:rsidRPr="000C6152" w:rsidRDefault="002536C5" w:rsidP="00F80D19">
            <w:pPr>
              <w:rPr>
                <w:szCs w:val="16"/>
              </w:rPr>
            </w:pPr>
            <w:r w:rsidRPr="00AB18A7">
              <w:rPr>
                <w:szCs w:val="16"/>
              </w:rPr>
              <w:t>Associate degree</w:t>
            </w:r>
            <w:r w:rsidR="008040A5">
              <w:rPr>
                <w:szCs w:val="16"/>
              </w:rPr>
              <w:t xml:space="preserve"> in Liberal Arts: Social Science Honors</w:t>
            </w:r>
            <w:r w:rsidR="00350A16">
              <w:rPr>
                <w:szCs w:val="16"/>
              </w:rPr>
              <w:t xml:space="preserve">         </w:t>
            </w:r>
            <w:r w:rsidR="00FB2953">
              <w:rPr>
                <w:szCs w:val="16"/>
              </w:rPr>
              <w:t xml:space="preserve">                       </w:t>
            </w:r>
            <w:r w:rsidR="000C6152">
              <w:rPr>
                <w:szCs w:val="16"/>
              </w:rPr>
              <w:t xml:space="preserve">GPA </w:t>
            </w:r>
            <w:r w:rsidR="0000551B" w:rsidRPr="000C6152">
              <w:rPr>
                <w:szCs w:val="16"/>
              </w:rPr>
              <w:t>3.</w:t>
            </w:r>
            <w:r w:rsidR="003768B2" w:rsidRPr="000C6152">
              <w:rPr>
                <w:szCs w:val="16"/>
              </w:rPr>
              <w:t>00</w:t>
            </w:r>
          </w:p>
          <w:p w14:paraId="7193006A" w14:textId="67A1FFB6" w:rsidR="00E1317D" w:rsidRPr="00AB18A7" w:rsidRDefault="00E1317D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 w:rsidRPr="00AB18A7">
              <w:rPr>
                <w:szCs w:val="16"/>
              </w:rPr>
              <w:t xml:space="preserve">Honors </w:t>
            </w:r>
            <w:r w:rsidR="0063336E" w:rsidRPr="00AB18A7">
              <w:rPr>
                <w:szCs w:val="16"/>
              </w:rPr>
              <w:t>Program</w:t>
            </w:r>
          </w:p>
          <w:p w14:paraId="4CDBDE3B" w14:textId="1DFC02A8" w:rsidR="0063336E" w:rsidRPr="00AB18A7" w:rsidRDefault="0063336E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 w:rsidRPr="00AB18A7">
              <w:rPr>
                <w:szCs w:val="16"/>
              </w:rPr>
              <w:t>Kathryn W. Davis Scholar</w:t>
            </w:r>
            <w:r w:rsidR="009B1D9A">
              <w:rPr>
                <w:szCs w:val="16"/>
              </w:rPr>
              <w:t>, 23-24</w:t>
            </w:r>
          </w:p>
          <w:p w14:paraId="132C88DF" w14:textId="03017518" w:rsidR="0063336E" w:rsidRPr="00AB18A7" w:rsidRDefault="0063336E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 w:rsidRPr="00AB18A7">
              <w:rPr>
                <w:szCs w:val="16"/>
              </w:rPr>
              <w:t>Vice-President of Student Government Association (SGA)</w:t>
            </w:r>
            <w:r w:rsidR="009B1D9A">
              <w:rPr>
                <w:szCs w:val="16"/>
              </w:rPr>
              <w:t>, 23-24</w:t>
            </w:r>
          </w:p>
          <w:p w14:paraId="6E13BFDA" w14:textId="4614F09C" w:rsidR="0063336E" w:rsidRPr="00AB18A7" w:rsidRDefault="0063336E" w:rsidP="00F80D19">
            <w:pPr>
              <w:pStyle w:val="Heading4"/>
              <w:numPr>
                <w:ilvl w:val="0"/>
                <w:numId w:val="15"/>
              </w:numPr>
              <w:rPr>
                <w:b w:val="0"/>
                <w:bCs/>
                <w:szCs w:val="16"/>
              </w:rPr>
            </w:pPr>
            <w:r w:rsidRPr="00AB18A7">
              <w:rPr>
                <w:b w:val="0"/>
                <w:bCs/>
                <w:szCs w:val="16"/>
              </w:rPr>
              <w:t>Social Justice Chair of Westchester Events Board (WEB)</w:t>
            </w:r>
            <w:r w:rsidR="009B1D9A">
              <w:rPr>
                <w:b w:val="0"/>
                <w:bCs/>
                <w:szCs w:val="16"/>
              </w:rPr>
              <w:t>, 23-24</w:t>
            </w:r>
          </w:p>
          <w:p w14:paraId="6AE0179E" w14:textId="7DCEFAD8" w:rsidR="00304282" w:rsidRDefault="002B7F5F" w:rsidP="00F80D19">
            <w:pPr>
              <w:pStyle w:val="Heading4"/>
              <w:numPr>
                <w:ilvl w:val="0"/>
                <w:numId w:val="15"/>
              </w:numPr>
              <w:rPr>
                <w:b w:val="0"/>
                <w:bCs/>
                <w:szCs w:val="16"/>
              </w:rPr>
            </w:pPr>
            <w:r w:rsidRPr="00AB18A7">
              <w:rPr>
                <w:b w:val="0"/>
                <w:bCs/>
                <w:szCs w:val="16"/>
              </w:rPr>
              <w:t>SGA Representative</w:t>
            </w:r>
            <w:r w:rsidR="0063336E" w:rsidRPr="00AB18A7">
              <w:rPr>
                <w:b w:val="0"/>
                <w:bCs/>
                <w:szCs w:val="16"/>
              </w:rPr>
              <w:t xml:space="preserve"> of</w:t>
            </w:r>
            <w:r w:rsidRPr="00AB18A7">
              <w:rPr>
                <w:b w:val="0"/>
                <w:bCs/>
                <w:szCs w:val="16"/>
              </w:rPr>
              <w:t xml:space="preserve"> Philosophia Honor Society</w:t>
            </w:r>
            <w:r w:rsidR="0063336E" w:rsidRPr="00AB18A7">
              <w:rPr>
                <w:b w:val="0"/>
                <w:bCs/>
                <w:szCs w:val="16"/>
              </w:rPr>
              <w:t>, 2023</w:t>
            </w:r>
          </w:p>
          <w:p w14:paraId="4A223C3D" w14:textId="50204EC2" w:rsidR="00062DC3" w:rsidRPr="00062DC3" w:rsidRDefault="00062DC3" w:rsidP="00F80D19">
            <w:pPr>
              <w:pStyle w:val="ListParagraph"/>
              <w:numPr>
                <w:ilvl w:val="0"/>
                <w:numId w:val="15"/>
              </w:numPr>
            </w:pPr>
            <w:r>
              <w:t>Recipient of the Key Award, 2024</w:t>
            </w:r>
          </w:p>
          <w:p w14:paraId="16B3A471" w14:textId="4B548249" w:rsidR="00E1317D" w:rsidRPr="00AB18A7" w:rsidRDefault="00E1317D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 w:rsidRPr="00AB18A7">
              <w:rPr>
                <w:szCs w:val="16"/>
              </w:rPr>
              <w:t xml:space="preserve">Member of Phi Theta Kappa </w:t>
            </w:r>
            <w:r w:rsidR="0063336E" w:rsidRPr="00AB18A7">
              <w:rPr>
                <w:szCs w:val="16"/>
              </w:rPr>
              <w:t>(PTK)</w:t>
            </w:r>
          </w:p>
          <w:p w14:paraId="155C0A11" w14:textId="30968E49" w:rsidR="00E1317D" w:rsidRPr="00AB18A7" w:rsidRDefault="00E1317D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 w:rsidRPr="00AB18A7">
              <w:rPr>
                <w:szCs w:val="16"/>
              </w:rPr>
              <w:t>Member of Community Wellness Club</w:t>
            </w:r>
          </w:p>
          <w:p w14:paraId="61BD038A" w14:textId="39F6DCE9" w:rsidR="002B7F5F" w:rsidRDefault="0063336E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 w:rsidRPr="00AB18A7">
              <w:rPr>
                <w:szCs w:val="16"/>
              </w:rPr>
              <w:t>Orientation Leader of 2023</w:t>
            </w:r>
          </w:p>
          <w:p w14:paraId="6D8A4032" w14:textId="2A2B6ED8" w:rsidR="00AD7D92" w:rsidRPr="009D4301" w:rsidRDefault="00AD7D92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>
              <w:rPr>
                <w:szCs w:val="16"/>
              </w:rPr>
              <w:t>Attended the Cambridge Summer Abroad Program, 23</w:t>
            </w:r>
          </w:p>
          <w:p w14:paraId="52B55EA1" w14:textId="07B0388F" w:rsidR="00036450" w:rsidRPr="00AB18A7" w:rsidRDefault="00350A16" w:rsidP="00350A16">
            <w:pPr>
              <w:pStyle w:val="Heading3"/>
              <w:rPr>
                <w:sz w:val="18"/>
                <w:szCs w:val="16"/>
              </w:rPr>
            </w:pPr>
            <w:r>
              <w:rPr>
                <w:rStyle w:val="Hyperlink"/>
                <w:color w:val="548AB7" w:themeColor="accent1" w:themeShade="BF"/>
                <w:sz w:val="22"/>
                <w:szCs w:val="20"/>
                <w:u w:val="none"/>
              </w:rPr>
              <w:t>Work Experience</w:t>
            </w:r>
          </w:p>
          <w:p w14:paraId="5E1234B5" w14:textId="7B9E7DF7" w:rsidR="009633F6" w:rsidRPr="00350A16" w:rsidRDefault="009633F6" w:rsidP="00F80D19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PSGA Office Assistant</w:t>
            </w:r>
            <w:r w:rsidR="002B0E5E">
              <w:rPr>
                <w:b/>
                <w:bCs/>
                <w:szCs w:val="16"/>
              </w:rPr>
              <w:t>, Purchase College</w:t>
            </w:r>
            <w:r w:rsidR="0005262A">
              <w:rPr>
                <w:b/>
                <w:bCs/>
                <w:szCs w:val="16"/>
              </w:rPr>
              <w:t xml:space="preserve"> SUNY</w:t>
            </w:r>
            <w:r w:rsidR="00350A16">
              <w:rPr>
                <w:b/>
                <w:bCs/>
                <w:szCs w:val="16"/>
              </w:rPr>
              <w:t xml:space="preserve">                     </w:t>
            </w:r>
            <w:r w:rsidR="00B4464E">
              <w:rPr>
                <w:szCs w:val="16"/>
              </w:rPr>
              <w:t>August 2025 – May 2026</w:t>
            </w:r>
          </w:p>
          <w:p w14:paraId="15B82BCC" w14:textId="44A730D6" w:rsidR="0005262A" w:rsidRDefault="00D227D8" w:rsidP="00F80D19">
            <w:pPr>
              <w:pStyle w:val="ListParagraph"/>
              <w:numPr>
                <w:ilvl w:val="0"/>
                <w:numId w:val="17"/>
              </w:numPr>
              <w:rPr>
                <w:szCs w:val="16"/>
              </w:rPr>
            </w:pPr>
            <w:r>
              <w:rPr>
                <w:szCs w:val="16"/>
              </w:rPr>
              <w:t>Ass</w:t>
            </w:r>
            <w:r w:rsidR="005F31AE">
              <w:rPr>
                <w:szCs w:val="16"/>
              </w:rPr>
              <w:t>ists students with PSGA related matters</w:t>
            </w:r>
          </w:p>
          <w:p w14:paraId="4CCBA0A0" w14:textId="27975F6B" w:rsidR="005F31AE" w:rsidRDefault="005F31AE" w:rsidP="00F80D19">
            <w:pPr>
              <w:pStyle w:val="ListParagraph"/>
              <w:numPr>
                <w:ilvl w:val="0"/>
                <w:numId w:val="17"/>
              </w:numPr>
              <w:rPr>
                <w:szCs w:val="16"/>
              </w:rPr>
            </w:pPr>
            <w:r>
              <w:rPr>
                <w:szCs w:val="16"/>
              </w:rPr>
              <w:t xml:space="preserve">Prints flyers and club documents </w:t>
            </w:r>
          </w:p>
          <w:p w14:paraId="71801EB7" w14:textId="0D01DDEA" w:rsidR="005F31AE" w:rsidRDefault="005F31AE" w:rsidP="00F80D19">
            <w:pPr>
              <w:pStyle w:val="ListParagraph"/>
              <w:numPr>
                <w:ilvl w:val="0"/>
                <w:numId w:val="17"/>
              </w:numPr>
              <w:rPr>
                <w:szCs w:val="16"/>
              </w:rPr>
            </w:pPr>
            <w:r>
              <w:rPr>
                <w:szCs w:val="16"/>
              </w:rPr>
              <w:t>Maintains the office to look welcoming to students</w:t>
            </w:r>
          </w:p>
          <w:p w14:paraId="0F9AF868" w14:textId="5A939DAF" w:rsidR="005F31AE" w:rsidRDefault="001D1920" w:rsidP="00F80D19">
            <w:pPr>
              <w:pStyle w:val="ListParagraph"/>
              <w:numPr>
                <w:ilvl w:val="0"/>
                <w:numId w:val="17"/>
              </w:numPr>
              <w:rPr>
                <w:szCs w:val="16"/>
              </w:rPr>
            </w:pPr>
            <w:r>
              <w:rPr>
                <w:szCs w:val="16"/>
              </w:rPr>
              <w:t>Manages the PSGA email</w:t>
            </w:r>
          </w:p>
          <w:p w14:paraId="5D003128" w14:textId="3605CFC3" w:rsidR="001D1920" w:rsidRPr="0005262A" w:rsidRDefault="00D21428" w:rsidP="00F80D19">
            <w:pPr>
              <w:pStyle w:val="ListParagraph"/>
              <w:numPr>
                <w:ilvl w:val="0"/>
                <w:numId w:val="17"/>
              </w:numPr>
              <w:rPr>
                <w:szCs w:val="16"/>
              </w:rPr>
            </w:pPr>
            <w:r>
              <w:rPr>
                <w:szCs w:val="16"/>
              </w:rPr>
              <w:t xml:space="preserve">Organizes the club packages and </w:t>
            </w:r>
            <w:r w:rsidR="00E40C6C">
              <w:rPr>
                <w:szCs w:val="16"/>
              </w:rPr>
              <w:t>coordinates pick-ups</w:t>
            </w:r>
          </w:p>
          <w:p w14:paraId="5DA07454" w14:textId="77777777" w:rsidR="00E40C6C" w:rsidRDefault="00E40C6C" w:rsidP="00F80D19">
            <w:pPr>
              <w:rPr>
                <w:b/>
                <w:bCs/>
                <w:szCs w:val="16"/>
              </w:rPr>
            </w:pPr>
          </w:p>
          <w:p w14:paraId="739D7C67" w14:textId="7EFC7B07" w:rsidR="00FD6B27" w:rsidRDefault="00FD6B27" w:rsidP="00F80D19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Connecticut Judicial </w:t>
            </w:r>
            <w:r w:rsidR="00053ADD">
              <w:rPr>
                <w:b/>
                <w:bCs/>
                <w:szCs w:val="16"/>
              </w:rPr>
              <w:t xml:space="preserve">Branch, </w:t>
            </w:r>
            <w:r>
              <w:rPr>
                <w:b/>
                <w:bCs/>
                <w:szCs w:val="16"/>
              </w:rPr>
              <w:t>Stamford Superior Court</w:t>
            </w:r>
          </w:p>
          <w:p w14:paraId="1C45D949" w14:textId="6049D329" w:rsidR="00053ADD" w:rsidRPr="00350A16" w:rsidRDefault="00EA083D" w:rsidP="00F80D19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Criminal Clerk’s Office </w:t>
            </w:r>
            <w:r w:rsidR="00053ADD">
              <w:rPr>
                <w:b/>
                <w:bCs/>
                <w:szCs w:val="16"/>
              </w:rPr>
              <w:t>Intern</w:t>
            </w:r>
            <w:r w:rsidR="00350A16">
              <w:rPr>
                <w:b/>
                <w:bCs/>
                <w:szCs w:val="16"/>
              </w:rPr>
              <w:t xml:space="preserve">                                                   </w:t>
            </w:r>
            <w:r w:rsidR="00053ADD">
              <w:rPr>
                <w:szCs w:val="16"/>
              </w:rPr>
              <w:t>May 2025 – August 2025</w:t>
            </w:r>
          </w:p>
          <w:p w14:paraId="280E71BF" w14:textId="67CA6EEE" w:rsidR="00FD6B27" w:rsidRDefault="004E1A9F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 w:rsidRPr="004E1A9F">
              <w:rPr>
                <w:szCs w:val="16"/>
              </w:rPr>
              <w:t>Prepare</w:t>
            </w:r>
            <w:r w:rsidR="008C61AC">
              <w:rPr>
                <w:szCs w:val="16"/>
              </w:rPr>
              <w:t>d</w:t>
            </w:r>
            <w:r w:rsidRPr="004E1A9F">
              <w:rPr>
                <w:szCs w:val="16"/>
              </w:rPr>
              <w:t xml:space="preserve"> files and dockets, copying, scanning, filing</w:t>
            </w:r>
          </w:p>
          <w:p w14:paraId="0BB43B6B" w14:textId="35620C05" w:rsidR="004E1A9F" w:rsidRDefault="00E3490A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 w:rsidRPr="00E3490A">
              <w:rPr>
                <w:szCs w:val="16"/>
              </w:rPr>
              <w:t>Assist</w:t>
            </w:r>
            <w:r w:rsidR="008C61AC">
              <w:rPr>
                <w:szCs w:val="16"/>
              </w:rPr>
              <w:t>ed</w:t>
            </w:r>
            <w:r w:rsidRPr="00E3490A">
              <w:rPr>
                <w:szCs w:val="16"/>
              </w:rPr>
              <w:t xml:space="preserve"> in Court Service Center, learn various forms, answer phones</w:t>
            </w:r>
          </w:p>
          <w:p w14:paraId="776B7CD3" w14:textId="4E6DC96D" w:rsidR="008C61AC" w:rsidRPr="008C61AC" w:rsidRDefault="008C61AC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 w:rsidRPr="008C61AC">
              <w:rPr>
                <w:szCs w:val="16"/>
              </w:rPr>
              <w:t>Observe</w:t>
            </w:r>
            <w:r>
              <w:rPr>
                <w:szCs w:val="16"/>
              </w:rPr>
              <w:t>d</w:t>
            </w:r>
            <w:r w:rsidRPr="008C61AC">
              <w:rPr>
                <w:szCs w:val="16"/>
              </w:rPr>
              <w:t xml:space="preserve"> courtroom proceedings</w:t>
            </w:r>
          </w:p>
          <w:p w14:paraId="7AB90C42" w14:textId="43AA68FE" w:rsidR="00FE00A3" w:rsidRPr="00075A38" w:rsidRDefault="0079127B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>
              <w:rPr>
                <w:szCs w:val="16"/>
              </w:rPr>
              <w:t xml:space="preserve">Helped with </w:t>
            </w:r>
            <w:r w:rsidR="00FE00A3">
              <w:rPr>
                <w:szCs w:val="16"/>
              </w:rPr>
              <w:t>maintaining the exhibit room and the evidences</w:t>
            </w:r>
          </w:p>
          <w:p w14:paraId="429C4A6F" w14:textId="77777777" w:rsidR="00E40C6C" w:rsidRPr="004E1A9F" w:rsidRDefault="00E40C6C" w:rsidP="00F80D19">
            <w:pPr>
              <w:rPr>
                <w:szCs w:val="16"/>
              </w:rPr>
            </w:pPr>
          </w:p>
          <w:p w14:paraId="6D69C520" w14:textId="53FCE5F3" w:rsidR="00CE0C0B" w:rsidRDefault="002536C5" w:rsidP="00F80D19">
            <w:pPr>
              <w:rPr>
                <w:b/>
                <w:bCs/>
                <w:szCs w:val="16"/>
              </w:rPr>
            </w:pPr>
            <w:r w:rsidRPr="00AB18A7">
              <w:rPr>
                <w:b/>
                <w:bCs/>
                <w:szCs w:val="16"/>
              </w:rPr>
              <w:t xml:space="preserve">The Disability Services Office, Westchester Community College     </w:t>
            </w:r>
          </w:p>
          <w:p w14:paraId="64F9DCE2" w14:textId="233DDF43" w:rsidR="000778C5" w:rsidRPr="00350A16" w:rsidRDefault="002536C5" w:rsidP="00F80D19">
            <w:pPr>
              <w:rPr>
                <w:b/>
                <w:bCs/>
                <w:szCs w:val="16"/>
              </w:rPr>
            </w:pPr>
            <w:r w:rsidRPr="00AB18A7">
              <w:rPr>
                <w:b/>
                <w:bCs/>
                <w:szCs w:val="16"/>
              </w:rPr>
              <w:t xml:space="preserve">Student Worker </w:t>
            </w:r>
            <w:r w:rsidR="00350A16">
              <w:rPr>
                <w:b/>
                <w:bCs/>
                <w:szCs w:val="16"/>
              </w:rPr>
              <w:t xml:space="preserve">                                                                   </w:t>
            </w:r>
            <w:r w:rsidR="002F6C73" w:rsidRPr="00AB18A7">
              <w:rPr>
                <w:szCs w:val="16"/>
              </w:rPr>
              <w:t>November</w:t>
            </w:r>
            <w:r w:rsidRPr="00AB18A7">
              <w:rPr>
                <w:szCs w:val="16"/>
              </w:rPr>
              <w:t xml:space="preserve"> 2022 </w:t>
            </w:r>
            <w:r w:rsidR="000778C5" w:rsidRPr="00AB18A7">
              <w:rPr>
                <w:szCs w:val="16"/>
              </w:rPr>
              <w:t>–</w:t>
            </w:r>
            <w:r w:rsidRPr="00AB18A7">
              <w:rPr>
                <w:szCs w:val="16"/>
              </w:rPr>
              <w:t xml:space="preserve"> </w:t>
            </w:r>
            <w:r w:rsidR="002F6C73" w:rsidRPr="00AB18A7">
              <w:rPr>
                <w:szCs w:val="16"/>
              </w:rPr>
              <w:t>May 2023</w:t>
            </w:r>
          </w:p>
          <w:p w14:paraId="17B3DF5F" w14:textId="4A9A9FEC" w:rsidR="000778C5" w:rsidRPr="00AB18A7" w:rsidRDefault="00070FF4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 w:rsidRPr="00AB18A7">
              <w:rPr>
                <w:szCs w:val="16"/>
              </w:rPr>
              <w:t xml:space="preserve">Helped </w:t>
            </w:r>
            <w:r w:rsidRPr="00AB18A7">
              <w:rPr>
                <w:rFonts w:cs="Arial"/>
                <w:color w:val="333333"/>
                <w:szCs w:val="16"/>
              </w:rPr>
              <w:t xml:space="preserve">students receive their </w:t>
            </w:r>
            <w:r w:rsidR="005A4D1D" w:rsidRPr="00AB18A7">
              <w:rPr>
                <w:rFonts w:cs="Arial"/>
                <w:color w:val="333333"/>
                <w:szCs w:val="16"/>
              </w:rPr>
              <w:t>accommodation</w:t>
            </w:r>
            <w:r w:rsidRPr="00AB18A7">
              <w:rPr>
                <w:rFonts w:cs="Arial"/>
                <w:color w:val="333333"/>
                <w:szCs w:val="16"/>
              </w:rPr>
              <w:t xml:space="preserve"> for college exams according to their disabilities. </w:t>
            </w:r>
          </w:p>
          <w:p w14:paraId="19FC2F2A" w14:textId="77777777" w:rsidR="000778C5" w:rsidRPr="00067297" w:rsidRDefault="000778C5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 w:rsidRPr="00AB18A7">
              <w:rPr>
                <w:rFonts w:cs="Arial"/>
                <w:color w:val="333333"/>
                <w:szCs w:val="16"/>
              </w:rPr>
              <w:t>A</w:t>
            </w:r>
            <w:r w:rsidR="00070FF4" w:rsidRPr="00AB18A7">
              <w:rPr>
                <w:rFonts w:cs="Arial"/>
                <w:color w:val="333333"/>
                <w:szCs w:val="16"/>
              </w:rPr>
              <w:t xml:space="preserve">ided students </w:t>
            </w:r>
            <w:proofErr w:type="gramStart"/>
            <w:r w:rsidR="00070FF4" w:rsidRPr="00AB18A7">
              <w:rPr>
                <w:rFonts w:cs="Arial"/>
                <w:color w:val="333333"/>
                <w:szCs w:val="16"/>
              </w:rPr>
              <w:t>in</w:t>
            </w:r>
            <w:proofErr w:type="gramEnd"/>
            <w:r w:rsidR="00070FF4" w:rsidRPr="00AB18A7">
              <w:rPr>
                <w:rFonts w:cs="Arial"/>
                <w:color w:val="333333"/>
                <w:szCs w:val="16"/>
              </w:rPr>
              <w:t xml:space="preserve"> their troubles with test scheduling and helped them arrange their tests in the disability services office.</w:t>
            </w:r>
          </w:p>
          <w:p w14:paraId="235E3305" w14:textId="7AD7EB4C" w:rsidR="00067297" w:rsidRPr="00067297" w:rsidRDefault="00067297" w:rsidP="00F80D19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>
              <w:rPr>
                <w:rFonts w:cs="Arial"/>
                <w:color w:val="333333"/>
                <w:szCs w:val="16"/>
              </w:rPr>
              <w:t xml:space="preserve">Handled in-person and telephone requests, providing timely and effective student support. </w:t>
            </w:r>
          </w:p>
          <w:p w14:paraId="62A032C3" w14:textId="77777777" w:rsidR="00237DC8" w:rsidRDefault="00237DC8" w:rsidP="00F80D19">
            <w:pPr>
              <w:pStyle w:val="Heading4"/>
              <w:rPr>
                <w:szCs w:val="16"/>
              </w:rPr>
            </w:pPr>
          </w:p>
          <w:p w14:paraId="0D78CBD2" w14:textId="23893AC4" w:rsidR="00CE0C0B" w:rsidRDefault="0016711F" w:rsidP="00F80D19">
            <w:pPr>
              <w:pStyle w:val="Heading4"/>
              <w:rPr>
                <w:szCs w:val="16"/>
              </w:rPr>
            </w:pPr>
            <w:r w:rsidRPr="00AB18A7">
              <w:rPr>
                <w:szCs w:val="16"/>
              </w:rPr>
              <w:t>Stop &amp; Shop</w:t>
            </w:r>
            <w:r w:rsidR="00ED47C1" w:rsidRPr="00AB18A7">
              <w:rPr>
                <w:szCs w:val="16"/>
              </w:rPr>
              <w:t>, Port Chester</w:t>
            </w:r>
            <w:r w:rsidR="00036450" w:rsidRPr="00AB18A7">
              <w:rPr>
                <w:szCs w:val="16"/>
              </w:rPr>
              <w:t xml:space="preserve">  </w:t>
            </w:r>
            <w:r w:rsidR="00436E05" w:rsidRPr="00AB18A7">
              <w:rPr>
                <w:szCs w:val="16"/>
              </w:rPr>
              <w:t xml:space="preserve">   </w:t>
            </w:r>
          </w:p>
          <w:p w14:paraId="6CECCE22" w14:textId="7C81BE33" w:rsidR="00036450" w:rsidRPr="00F15FCA" w:rsidRDefault="0016711F" w:rsidP="00F15FCA">
            <w:pPr>
              <w:pStyle w:val="Heading4"/>
              <w:rPr>
                <w:bCs/>
                <w:szCs w:val="16"/>
              </w:rPr>
            </w:pPr>
            <w:r w:rsidRPr="00AB18A7">
              <w:rPr>
                <w:szCs w:val="16"/>
              </w:rPr>
              <w:t>Cashier</w:t>
            </w:r>
            <w:r w:rsidR="00F15FCA">
              <w:rPr>
                <w:szCs w:val="16"/>
              </w:rPr>
              <w:t xml:space="preserve">                                                                            </w:t>
            </w:r>
            <w:r w:rsidRPr="00F15FCA">
              <w:rPr>
                <w:b w:val="0"/>
                <w:bCs/>
                <w:szCs w:val="16"/>
              </w:rPr>
              <w:t xml:space="preserve">August 2022 </w:t>
            </w:r>
            <w:r w:rsidR="00036450" w:rsidRPr="00F15FCA">
              <w:rPr>
                <w:b w:val="0"/>
                <w:bCs/>
                <w:szCs w:val="16"/>
              </w:rPr>
              <w:t>–</w:t>
            </w:r>
            <w:r w:rsidRPr="00F15FCA">
              <w:rPr>
                <w:b w:val="0"/>
                <w:bCs/>
                <w:szCs w:val="16"/>
              </w:rPr>
              <w:t xml:space="preserve"> September 2022</w:t>
            </w:r>
          </w:p>
          <w:p w14:paraId="502E9046" w14:textId="77777777" w:rsidR="00F15FCA" w:rsidRDefault="0016711F" w:rsidP="00F15FCA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 w:rsidRPr="00AB18A7">
              <w:rPr>
                <w:szCs w:val="16"/>
              </w:rPr>
              <w:t>Answered customer questions and provided store information.</w:t>
            </w:r>
          </w:p>
          <w:p w14:paraId="66FDE02A" w14:textId="7FA9DDB2" w:rsidR="0063336E" w:rsidRPr="00F15FCA" w:rsidRDefault="0016711F" w:rsidP="00F15FCA">
            <w:pPr>
              <w:pStyle w:val="ListParagraph"/>
              <w:numPr>
                <w:ilvl w:val="0"/>
                <w:numId w:val="15"/>
              </w:numPr>
              <w:rPr>
                <w:szCs w:val="16"/>
              </w:rPr>
            </w:pPr>
            <w:r w:rsidRPr="00F15FCA">
              <w:rPr>
                <w:szCs w:val="16"/>
              </w:rPr>
              <w:t>Operated cash register or POS system to receive payment by cash, check and credit card</w:t>
            </w:r>
          </w:p>
        </w:tc>
      </w:tr>
    </w:tbl>
    <w:p w14:paraId="35644434" w14:textId="77777777" w:rsidR="00F97B6A" w:rsidRDefault="00F97B6A" w:rsidP="000C45FF">
      <w:pPr>
        <w:tabs>
          <w:tab w:val="left" w:pos="990"/>
        </w:tabs>
        <w:rPr>
          <w:sz w:val="16"/>
          <w:szCs w:val="20"/>
        </w:rPr>
      </w:pPr>
    </w:p>
    <w:p w14:paraId="69D51C93" w14:textId="77777777" w:rsidR="008C1CAE" w:rsidRDefault="008C1CAE" w:rsidP="000C45FF">
      <w:pPr>
        <w:tabs>
          <w:tab w:val="left" w:pos="990"/>
        </w:tabs>
        <w:rPr>
          <w:sz w:val="16"/>
          <w:szCs w:val="20"/>
        </w:rPr>
      </w:pPr>
    </w:p>
    <w:p w14:paraId="7C1770C7" w14:textId="77777777" w:rsidR="008C1CAE" w:rsidRPr="00B74219" w:rsidRDefault="008C1CAE" w:rsidP="000C45FF">
      <w:pPr>
        <w:tabs>
          <w:tab w:val="left" w:pos="990"/>
        </w:tabs>
        <w:rPr>
          <w:sz w:val="16"/>
          <w:szCs w:val="20"/>
        </w:rPr>
      </w:pPr>
    </w:p>
    <w:sectPr w:rsidR="008C1CAE" w:rsidRPr="00B74219" w:rsidSect="000C45FF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EDAEA" w14:textId="77777777" w:rsidR="00620684" w:rsidRDefault="00620684" w:rsidP="000C45FF">
      <w:r>
        <w:separator/>
      </w:r>
    </w:p>
  </w:endnote>
  <w:endnote w:type="continuationSeparator" w:id="0">
    <w:p w14:paraId="773AE641" w14:textId="77777777" w:rsidR="00620684" w:rsidRDefault="00620684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176EC" w14:textId="77777777" w:rsidR="00620684" w:rsidRDefault="00620684" w:rsidP="000C45FF">
      <w:r>
        <w:separator/>
      </w:r>
    </w:p>
  </w:footnote>
  <w:footnote w:type="continuationSeparator" w:id="0">
    <w:p w14:paraId="1E75D001" w14:textId="77777777" w:rsidR="00620684" w:rsidRDefault="00620684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A9FBB" w14:textId="77777777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E7E473" wp14:editId="6533D13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69272240" name="Graphic 692722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504A"/>
    <w:multiLevelType w:val="hybridMultilevel"/>
    <w:tmpl w:val="8ABA87BA"/>
    <w:lvl w:ilvl="0" w:tplc="51CC8A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5E6E"/>
    <w:multiLevelType w:val="multilevel"/>
    <w:tmpl w:val="C0F0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E3660"/>
    <w:multiLevelType w:val="hybridMultilevel"/>
    <w:tmpl w:val="9808D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E1625"/>
    <w:multiLevelType w:val="hybridMultilevel"/>
    <w:tmpl w:val="89F4DE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A6543"/>
    <w:multiLevelType w:val="hybridMultilevel"/>
    <w:tmpl w:val="0D560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F510C"/>
    <w:multiLevelType w:val="multilevel"/>
    <w:tmpl w:val="0FA0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52F51"/>
    <w:multiLevelType w:val="hybridMultilevel"/>
    <w:tmpl w:val="DE04C4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81896"/>
    <w:multiLevelType w:val="hybridMultilevel"/>
    <w:tmpl w:val="EF0EB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5265B"/>
    <w:multiLevelType w:val="hybridMultilevel"/>
    <w:tmpl w:val="6F36D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550D6"/>
    <w:multiLevelType w:val="hybridMultilevel"/>
    <w:tmpl w:val="B484BE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D5CE9"/>
    <w:multiLevelType w:val="hybridMultilevel"/>
    <w:tmpl w:val="61FC7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66674"/>
    <w:multiLevelType w:val="hybridMultilevel"/>
    <w:tmpl w:val="8BA6E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A4F6D"/>
    <w:multiLevelType w:val="hybridMultilevel"/>
    <w:tmpl w:val="99420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73495"/>
    <w:multiLevelType w:val="hybridMultilevel"/>
    <w:tmpl w:val="F49C9CD4"/>
    <w:lvl w:ilvl="0" w:tplc="04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4" w15:restartNumberingAfterBreak="0">
    <w:nsid w:val="74CC13CC"/>
    <w:multiLevelType w:val="hybridMultilevel"/>
    <w:tmpl w:val="7736D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74F8B"/>
    <w:multiLevelType w:val="hybridMultilevel"/>
    <w:tmpl w:val="DF204E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A4013A"/>
    <w:multiLevelType w:val="hybridMultilevel"/>
    <w:tmpl w:val="82E2B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32329">
    <w:abstractNumId w:val="9"/>
  </w:num>
  <w:num w:numId="2" w16cid:durableId="1854758732">
    <w:abstractNumId w:val="13"/>
  </w:num>
  <w:num w:numId="3" w16cid:durableId="551773176">
    <w:abstractNumId w:val="14"/>
  </w:num>
  <w:num w:numId="4" w16cid:durableId="1016495557">
    <w:abstractNumId w:val="6"/>
  </w:num>
  <w:num w:numId="5" w16cid:durableId="415978106">
    <w:abstractNumId w:val="0"/>
  </w:num>
  <w:num w:numId="6" w16cid:durableId="351301167">
    <w:abstractNumId w:val="4"/>
  </w:num>
  <w:num w:numId="7" w16cid:durableId="2133590336">
    <w:abstractNumId w:val="1"/>
  </w:num>
  <w:num w:numId="8" w16cid:durableId="45303379">
    <w:abstractNumId w:val="16"/>
  </w:num>
  <w:num w:numId="9" w16cid:durableId="2017801219">
    <w:abstractNumId w:val="7"/>
  </w:num>
  <w:num w:numId="10" w16cid:durableId="1708288612">
    <w:abstractNumId w:val="12"/>
  </w:num>
  <w:num w:numId="11" w16cid:durableId="470244541">
    <w:abstractNumId w:val="11"/>
  </w:num>
  <w:num w:numId="12" w16cid:durableId="632058590">
    <w:abstractNumId w:val="15"/>
  </w:num>
  <w:num w:numId="13" w16cid:durableId="1864594534">
    <w:abstractNumId w:val="10"/>
  </w:num>
  <w:num w:numId="14" w16cid:durableId="279382239">
    <w:abstractNumId w:val="3"/>
  </w:num>
  <w:num w:numId="15" w16cid:durableId="1405764385">
    <w:abstractNumId w:val="2"/>
  </w:num>
  <w:num w:numId="16" w16cid:durableId="119761193">
    <w:abstractNumId w:val="5"/>
  </w:num>
  <w:num w:numId="17" w16cid:durableId="704479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D7"/>
    <w:rsid w:val="0000551B"/>
    <w:rsid w:val="00021887"/>
    <w:rsid w:val="00023C1E"/>
    <w:rsid w:val="00036450"/>
    <w:rsid w:val="00044D76"/>
    <w:rsid w:val="00050791"/>
    <w:rsid w:val="00052592"/>
    <w:rsid w:val="0005262A"/>
    <w:rsid w:val="00053ADD"/>
    <w:rsid w:val="00062DC3"/>
    <w:rsid w:val="00067297"/>
    <w:rsid w:val="00070FF4"/>
    <w:rsid w:val="00071F6A"/>
    <w:rsid w:val="00075A38"/>
    <w:rsid w:val="000778C5"/>
    <w:rsid w:val="00094499"/>
    <w:rsid w:val="000B1120"/>
    <w:rsid w:val="000C45FF"/>
    <w:rsid w:val="000C6152"/>
    <w:rsid w:val="000C6320"/>
    <w:rsid w:val="000E3FD1"/>
    <w:rsid w:val="00102C94"/>
    <w:rsid w:val="00112054"/>
    <w:rsid w:val="00117035"/>
    <w:rsid w:val="001231BD"/>
    <w:rsid w:val="00124E0B"/>
    <w:rsid w:val="001317D8"/>
    <w:rsid w:val="00147218"/>
    <w:rsid w:val="001525E1"/>
    <w:rsid w:val="0016711F"/>
    <w:rsid w:val="00180329"/>
    <w:rsid w:val="0019001F"/>
    <w:rsid w:val="001A337C"/>
    <w:rsid w:val="001A74A5"/>
    <w:rsid w:val="001B2ABD"/>
    <w:rsid w:val="001D1920"/>
    <w:rsid w:val="001E0391"/>
    <w:rsid w:val="001E0994"/>
    <w:rsid w:val="001E1759"/>
    <w:rsid w:val="001E4E2B"/>
    <w:rsid w:val="001E5048"/>
    <w:rsid w:val="001F1ECC"/>
    <w:rsid w:val="002127AE"/>
    <w:rsid w:val="002208E3"/>
    <w:rsid w:val="00236E8D"/>
    <w:rsid w:val="00237DC8"/>
    <w:rsid w:val="002400EB"/>
    <w:rsid w:val="002536C5"/>
    <w:rsid w:val="00256CF7"/>
    <w:rsid w:val="002712F6"/>
    <w:rsid w:val="00281FD5"/>
    <w:rsid w:val="002B0BE0"/>
    <w:rsid w:val="002B0E5E"/>
    <w:rsid w:val="002B7F5F"/>
    <w:rsid w:val="002C2B73"/>
    <w:rsid w:val="002C3192"/>
    <w:rsid w:val="002D2CD8"/>
    <w:rsid w:val="002D69E7"/>
    <w:rsid w:val="002E366A"/>
    <w:rsid w:val="002E6B8E"/>
    <w:rsid w:val="002F67C4"/>
    <w:rsid w:val="002F6C73"/>
    <w:rsid w:val="00304282"/>
    <w:rsid w:val="0030481B"/>
    <w:rsid w:val="003075DA"/>
    <w:rsid w:val="0031050B"/>
    <w:rsid w:val="00312A19"/>
    <w:rsid w:val="00314518"/>
    <w:rsid w:val="003156FC"/>
    <w:rsid w:val="0032413B"/>
    <w:rsid w:val="003254B5"/>
    <w:rsid w:val="003308A8"/>
    <w:rsid w:val="00331A29"/>
    <w:rsid w:val="003440F0"/>
    <w:rsid w:val="00350A16"/>
    <w:rsid w:val="00356573"/>
    <w:rsid w:val="0037121F"/>
    <w:rsid w:val="00372886"/>
    <w:rsid w:val="0037290E"/>
    <w:rsid w:val="003768B2"/>
    <w:rsid w:val="00383081"/>
    <w:rsid w:val="003910D8"/>
    <w:rsid w:val="00395D87"/>
    <w:rsid w:val="003A6B7D"/>
    <w:rsid w:val="003A6BB8"/>
    <w:rsid w:val="003B06CA"/>
    <w:rsid w:val="003B2066"/>
    <w:rsid w:val="003C5B85"/>
    <w:rsid w:val="003F6E17"/>
    <w:rsid w:val="004071FC"/>
    <w:rsid w:val="00436E05"/>
    <w:rsid w:val="00445947"/>
    <w:rsid w:val="00450A34"/>
    <w:rsid w:val="004813B3"/>
    <w:rsid w:val="00492110"/>
    <w:rsid w:val="00496591"/>
    <w:rsid w:val="004C6071"/>
    <w:rsid w:val="004C63E4"/>
    <w:rsid w:val="004C6B8A"/>
    <w:rsid w:val="004D3011"/>
    <w:rsid w:val="004E0457"/>
    <w:rsid w:val="004E099F"/>
    <w:rsid w:val="004E1A9F"/>
    <w:rsid w:val="004E2915"/>
    <w:rsid w:val="004E5CCB"/>
    <w:rsid w:val="00500491"/>
    <w:rsid w:val="00501F49"/>
    <w:rsid w:val="00514BAF"/>
    <w:rsid w:val="00514DAC"/>
    <w:rsid w:val="00517253"/>
    <w:rsid w:val="005262AC"/>
    <w:rsid w:val="005415F8"/>
    <w:rsid w:val="0057057E"/>
    <w:rsid w:val="005A2C7C"/>
    <w:rsid w:val="005A4D1D"/>
    <w:rsid w:val="005A6007"/>
    <w:rsid w:val="005B1835"/>
    <w:rsid w:val="005B1CD7"/>
    <w:rsid w:val="005B43FB"/>
    <w:rsid w:val="005D7C51"/>
    <w:rsid w:val="005E130B"/>
    <w:rsid w:val="005E39D5"/>
    <w:rsid w:val="005F31AE"/>
    <w:rsid w:val="006002D0"/>
    <w:rsid w:val="00600670"/>
    <w:rsid w:val="00613D9E"/>
    <w:rsid w:val="00620684"/>
    <w:rsid w:val="00620745"/>
    <w:rsid w:val="0062123A"/>
    <w:rsid w:val="006233D8"/>
    <w:rsid w:val="00632334"/>
    <w:rsid w:val="0063336E"/>
    <w:rsid w:val="00646E75"/>
    <w:rsid w:val="00651CA0"/>
    <w:rsid w:val="006565B7"/>
    <w:rsid w:val="00672965"/>
    <w:rsid w:val="006771D0"/>
    <w:rsid w:val="006A3BCC"/>
    <w:rsid w:val="006B3030"/>
    <w:rsid w:val="006E6414"/>
    <w:rsid w:val="00700A53"/>
    <w:rsid w:val="00703DDD"/>
    <w:rsid w:val="00713C55"/>
    <w:rsid w:val="00715FCB"/>
    <w:rsid w:val="00733030"/>
    <w:rsid w:val="007344B8"/>
    <w:rsid w:val="007360D9"/>
    <w:rsid w:val="00743101"/>
    <w:rsid w:val="0075308D"/>
    <w:rsid w:val="007600DB"/>
    <w:rsid w:val="00764C9F"/>
    <w:rsid w:val="007775E1"/>
    <w:rsid w:val="007867A0"/>
    <w:rsid w:val="0079127B"/>
    <w:rsid w:val="007927F5"/>
    <w:rsid w:val="007B3BC7"/>
    <w:rsid w:val="007B3D1F"/>
    <w:rsid w:val="00802CA0"/>
    <w:rsid w:val="008040A5"/>
    <w:rsid w:val="00807083"/>
    <w:rsid w:val="008106D0"/>
    <w:rsid w:val="00812119"/>
    <w:rsid w:val="00826C1E"/>
    <w:rsid w:val="00827BD8"/>
    <w:rsid w:val="00853183"/>
    <w:rsid w:val="0087409F"/>
    <w:rsid w:val="00890548"/>
    <w:rsid w:val="008C1CAE"/>
    <w:rsid w:val="008C61AC"/>
    <w:rsid w:val="008C7976"/>
    <w:rsid w:val="008D1C2A"/>
    <w:rsid w:val="008D799D"/>
    <w:rsid w:val="008E54A2"/>
    <w:rsid w:val="008F27E6"/>
    <w:rsid w:val="00915161"/>
    <w:rsid w:val="009260CD"/>
    <w:rsid w:val="009261B6"/>
    <w:rsid w:val="009271D6"/>
    <w:rsid w:val="00940A66"/>
    <w:rsid w:val="009503B6"/>
    <w:rsid w:val="00952C25"/>
    <w:rsid w:val="009633F6"/>
    <w:rsid w:val="009643AA"/>
    <w:rsid w:val="009B1D9A"/>
    <w:rsid w:val="009B7B63"/>
    <w:rsid w:val="009D4264"/>
    <w:rsid w:val="009D4301"/>
    <w:rsid w:val="009D50C7"/>
    <w:rsid w:val="009E1779"/>
    <w:rsid w:val="009F4C0E"/>
    <w:rsid w:val="00A2118D"/>
    <w:rsid w:val="00A4512E"/>
    <w:rsid w:val="00A521DF"/>
    <w:rsid w:val="00A62981"/>
    <w:rsid w:val="00AA2310"/>
    <w:rsid w:val="00AB18A7"/>
    <w:rsid w:val="00AB21AC"/>
    <w:rsid w:val="00AD0A50"/>
    <w:rsid w:val="00AD76E2"/>
    <w:rsid w:val="00AD7B4A"/>
    <w:rsid w:val="00AD7D92"/>
    <w:rsid w:val="00B04483"/>
    <w:rsid w:val="00B13A1E"/>
    <w:rsid w:val="00B20152"/>
    <w:rsid w:val="00B229FB"/>
    <w:rsid w:val="00B32C17"/>
    <w:rsid w:val="00B359E4"/>
    <w:rsid w:val="00B442C1"/>
    <w:rsid w:val="00B4464E"/>
    <w:rsid w:val="00B5092D"/>
    <w:rsid w:val="00B517B4"/>
    <w:rsid w:val="00B57D98"/>
    <w:rsid w:val="00B6015E"/>
    <w:rsid w:val="00B66F5A"/>
    <w:rsid w:val="00B70850"/>
    <w:rsid w:val="00B74219"/>
    <w:rsid w:val="00B93D34"/>
    <w:rsid w:val="00BA78A8"/>
    <w:rsid w:val="00BB03C0"/>
    <w:rsid w:val="00BB1563"/>
    <w:rsid w:val="00BD20C9"/>
    <w:rsid w:val="00BD6987"/>
    <w:rsid w:val="00BF5C5B"/>
    <w:rsid w:val="00C066B6"/>
    <w:rsid w:val="00C37BA1"/>
    <w:rsid w:val="00C44BB8"/>
    <w:rsid w:val="00C4674C"/>
    <w:rsid w:val="00C506CF"/>
    <w:rsid w:val="00C551B1"/>
    <w:rsid w:val="00C70F79"/>
    <w:rsid w:val="00C72BED"/>
    <w:rsid w:val="00C91001"/>
    <w:rsid w:val="00C9578B"/>
    <w:rsid w:val="00C96427"/>
    <w:rsid w:val="00CB0055"/>
    <w:rsid w:val="00CB1CAC"/>
    <w:rsid w:val="00CB5B1B"/>
    <w:rsid w:val="00CC1D1E"/>
    <w:rsid w:val="00CE0C0B"/>
    <w:rsid w:val="00CE490B"/>
    <w:rsid w:val="00CF3B14"/>
    <w:rsid w:val="00D076CA"/>
    <w:rsid w:val="00D123B8"/>
    <w:rsid w:val="00D21428"/>
    <w:rsid w:val="00D227D8"/>
    <w:rsid w:val="00D2522B"/>
    <w:rsid w:val="00D422DE"/>
    <w:rsid w:val="00D5459D"/>
    <w:rsid w:val="00DA1F4D"/>
    <w:rsid w:val="00DB2416"/>
    <w:rsid w:val="00DB686D"/>
    <w:rsid w:val="00DC4107"/>
    <w:rsid w:val="00DD172A"/>
    <w:rsid w:val="00DF2BF9"/>
    <w:rsid w:val="00E00682"/>
    <w:rsid w:val="00E024AA"/>
    <w:rsid w:val="00E1317D"/>
    <w:rsid w:val="00E157CD"/>
    <w:rsid w:val="00E251AA"/>
    <w:rsid w:val="00E25A26"/>
    <w:rsid w:val="00E3490A"/>
    <w:rsid w:val="00E40C6C"/>
    <w:rsid w:val="00E4381A"/>
    <w:rsid w:val="00E43ECD"/>
    <w:rsid w:val="00E55D74"/>
    <w:rsid w:val="00E628C7"/>
    <w:rsid w:val="00E661AA"/>
    <w:rsid w:val="00E6685C"/>
    <w:rsid w:val="00E67666"/>
    <w:rsid w:val="00E81288"/>
    <w:rsid w:val="00E819A9"/>
    <w:rsid w:val="00EA083D"/>
    <w:rsid w:val="00EA3AC5"/>
    <w:rsid w:val="00EA52CE"/>
    <w:rsid w:val="00EC4388"/>
    <w:rsid w:val="00ED1DC5"/>
    <w:rsid w:val="00ED47C1"/>
    <w:rsid w:val="00F15FCA"/>
    <w:rsid w:val="00F25D25"/>
    <w:rsid w:val="00F263EA"/>
    <w:rsid w:val="00F60274"/>
    <w:rsid w:val="00F64B55"/>
    <w:rsid w:val="00F712A8"/>
    <w:rsid w:val="00F77F9E"/>
    <w:rsid w:val="00F77FB9"/>
    <w:rsid w:val="00F80D19"/>
    <w:rsid w:val="00F97B6A"/>
    <w:rsid w:val="00FA057D"/>
    <w:rsid w:val="00FB068F"/>
    <w:rsid w:val="00FB2953"/>
    <w:rsid w:val="00FD6B27"/>
    <w:rsid w:val="00FD7102"/>
    <w:rsid w:val="00FE00A3"/>
    <w:rsid w:val="00FE7B19"/>
    <w:rsid w:val="00FF27E4"/>
    <w:rsid w:val="00FF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47C793"/>
  <w14:defaultImageDpi w14:val="32767"/>
  <w15:chartTrackingRefBased/>
  <w15:docId w15:val="{1574CC44-3AE6-4C78-83D6-AE947149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paragraph" w:styleId="ListParagraph">
    <w:name w:val="List Paragraph"/>
    <w:basedOn w:val="Normal"/>
    <w:uiPriority w:val="34"/>
    <w:qFormat/>
    <w:rsid w:val="005B1CD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B1CAC"/>
    <w:rPr>
      <w:color w:val="704404" w:themeColor="followedHyperlink"/>
      <w:u w:val="single"/>
    </w:rPr>
  </w:style>
  <w:style w:type="paragraph" w:customStyle="1" w:styleId="public-draftstyledefault-unorderedlistitem">
    <w:name w:val="public-draftstyledefault-unorderedlistitem"/>
    <w:basedOn w:val="Normal"/>
    <w:rsid w:val="00070F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CC%20Computer%20User\AppData\Roaming\Microsoft\Templates\Bold%20modern%20resume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7DFBE-9ED4-4DC4-B46A-F985526C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Bold modern resume</Template>
  <TotalTime>17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Sinsha Varghese</dc:creator>
  <cp:keywords/>
  <dc:description/>
  <cp:lastModifiedBy>Sinsha Varghese</cp:lastModifiedBy>
  <cp:revision>11</cp:revision>
  <cp:lastPrinted>2024-12-16T15:24:00Z</cp:lastPrinted>
  <dcterms:created xsi:type="dcterms:W3CDTF">2025-11-20T16:32:00Z</dcterms:created>
  <dcterms:modified xsi:type="dcterms:W3CDTF">2026-06-09T18:58:00Z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acff6fd77da8b777bae06f3790753095c5bfa28cdc0b0cf0621a593df0f25563</vt:lpwstr>
  </property>
</Properties>
</file>